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Svtltabulkasmko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798"/>
        <w:gridCol w:w="3002"/>
      </w:tblGrid>
      <w:tr w:rsidR="00880783" w:rsidRPr="00AA4794" w14:paraId="4737CAD7" w14:textId="77777777" w:rsidTr="00120E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3610" w:type="pct"/>
            <w:tcMar>
              <w:right w:w="288" w:type="dxa"/>
            </w:tcMar>
          </w:tcPr>
          <w:p w14:paraId="1D0616A7" w14:textId="77777777" w:rsidR="00402853" w:rsidRPr="00CD7C44" w:rsidRDefault="00402853" w:rsidP="00402853">
            <w:pPr>
              <w:rPr>
                <w:rFonts w:ascii="Times New Roman" w:eastAsia="Times New Roman" w:hAnsi="Times New Roman" w:cs="Times New Roman"/>
                <w:lang w:eastAsia="cs-CZ"/>
              </w:rPr>
            </w:pPr>
          </w:p>
          <w:p w14:paraId="1D794B43" w14:textId="23361F79" w:rsidR="005C61E4" w:rsidRPr="00AA4794" w:rsidRDefault="00402853" w:rsidP="005C61E4">
            <w:pPr>
              <w:spacing w:after="160" w:line="312" w:lineRule="auto"/>
            </w:pPr>
            <w:r>
              <w:t xml:space="preserve">    </w:t>
            </w:r>
            <w:r>
              <w:rPr>
                <w:noProof/>
              </w:rPr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 wp14:anchorId="10D98304" wp14:editId="0383DC4A">
                  <wp:extent cx="2017395" cy="1666595"/>
                  <wp:effectExtent l="0" t="0" r="1905" b="0"/>
                  <wp:docPr id="2" name="obrázek 2" descr="Roubenka Javorka v zimě - ubytování pro rodiny s dětmi v Jizerká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ubenka Javorka v zimě - ubytování pro rodiny s dětmi v Jizerká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77" cy="167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90FC6" w14:textId="6E62242F" w:rsidR="002A4D2A" w:rsidRPr="00AA4794" w:rsidRDefault="00402853" w:rsidP="005C61E4">
            <w:pPr>
              <w:pStyle w:val="Datum"/>
            </w:pPr>
            <w:r>
              <w:t xml:space="preserve"> </w:t>
            </w:r>
            <w:r w:rsidR="00831918">
              <w:t>26.2. – 5.3.2022</w:t>
            </w:r>
          </w:p>
          <w:p w14:paraId="7AEEEEE0" w14:textId="51E17B30" w:rsidR="005C61E4" w:rsidRPr="00AA4794" w:rsidRDefault="00831918" w:rsidP="00546D9F">
            <w:pPr>
              <w:pStyle w:val="Nzev"/>
            </w:pPr>
            <w:r>
              <w:t>JIZERSKÉ HoRY</w:t>
            </w:r>
          </w:p>
          <w:p w14:paraId="3B4F004F" w14:textId="77777777" w:rsidR="00F06DAB" w:rsidRDefault="00F06DAB" w:rsidP="005C61E4">
            <w:pPr>
              <w:spacing w:after="160" w:line="312" w:lineRule="auto"/>
            </w:pPr>
          </w:p>
          <w:p w14:paraId="60CBB721" w14:textId="339EFFEA" w:rsidR="00AD3E5B" w:rsidRDefault="005A274C" w:rsidP="005C61E4">
            <w:pPr>
              <w:spacing w:after="160" w:line="312" w:lineRule="auto"/>
            </w:pPr>
            <w:proofErr w:type="gramStart"/>
            <w:r>
              <w:t>KČT</w:t>
            </w:r>
            <w:r w:rsidR="00DC7F1B">
              <w:t xml:space="preserve">, </w:t>
            </w:r>
            <w:r>
              <w:t xml:space="preserve"> odbor</w:t>
            </w:r>
            <w:proofErr w:type="gramEnd"/>
            <w:r>
              <w:t xml:space="preserve"> Žamberk, pořádá ve dnech </w:t>
            </w:r>
            <w:r w:rsidR="00CB60B3">
              <w:t xml:space="preserve">26.2..-.5.3.2022 </w:t>
            </w:r>
            <w:r>
              <w:t xml:space="preserve"> </w:t>
            </w:r>
            <w:r w:rsidR="00CB60B3">
              <w:t>lyžařskou</w:t>
            </w:r>
            <w:r>
              <w:t xml:space="preserve"> akci, </w:t>
            </w:r>
            <w:r w:rsidR="00CB60B3">
              <w:t>Jizerské hory – Desná III.</w:t>
            </w:r>
          </w:p>
          <w:p w14:paraId="023D646E" w14:textId="77777777" w:rsidR="00B05074" w:rsidRDefault="00AD3E5B" w:rsidP="005C61E4">
            <w:pPr>
              <w:spacing w:after="160" w:line="312" w:lineRule="auto"/>
            </w:pPr>
            <w:proofErr w:type="gramStart"/>
            <w:r>
              <w:t xml:space="preserve">DOPRAVA </w:t>
            </w:r>
            <w:r w:rsidR="009532BE">
              <w:t xml:space="preserve"> </w:t>
            </w:r>
            <w:r>
              <w:t>–</w:t>
            </w:r>
            <w:proofErr w:type="gramEnd"/>
            <w:r>
              <w:t xml:space="preserve"> </w:t>
            </w:r>
            <w:r w:rsidR="00B05074">
              <w:t xml:space="preserve"> </w:t>
            </w:r>
            <w:r w:rsidR="00AE1C3F">
              <w:t>vlastními</w:t>
            </w:r>
            <w:r w:rsidR="00B05074">
              <w:t xml:space="preserve"> </w:t>
            </w:r>
            <w:r>
              <w:t xml:space="preserve"> auty, </w:t>
            </w:r>
            <w:r w:rsidR="00AE1C3F">
              <w:t>nebo veřejnou dopravou.</w:t>
            </w:r>
          </w:p>
          <w:p w14:paraId="0842719C" w14:textId="3D424263" w:rsidR="00AD3E5B" w:rsidRDefault="00AD3E5B" w:rsidP="005C61E4">
            <w:pPr>
              <w:spacing w:after="160" w:line="312" w:lineRule="auto"/>
            </w:pPr>
            <w:r>
              <w:t>UBYTOVÁNÍ –</w:t>
            </w:r>
            <w:r w:rsidR="008D0434">
              <w:t xml:space="preserve"> </w:t>
            </w:r>
            <w:r w:rsidR="00CB60B3">
              <w:t xml:space="preserve">Roubenka Javorka, </w:t>
            </w:r>
            <w:proofErr w:type="spellStart"/>
            <w:r w:rsidR="00CB60B3">
              <w:t>Polubenská</w:t>
            </w:r>
            <w:proofErr w:type="spellEnd"/>
            <w:r w:rsidR="00CB60B3">
              <w:t xml:space="preserve"> 492, Desná III., </w:t>
            </w:r>
            <w:r w:rsidR="00730A72">
              <w:br/>
            </w:r>
            <w:r w:rsidR="00CB60B3">
              <w:t>468 61, tel: 777 177 867</w:t>
            </w:r>
            <w:r w:rsidR="008B0358">
              <w:t>. P</w:t>
            </w:r>
            <w:r>
              <w:t>ěkná, hezky vybavená chata, kde se vám bude určitě líbit.</w:t>
            </w:r>
            <w:r w:rsidR="009532BE">
              <w:t xml:space="preserve"> </w:t>
            </w:r>
          </w:p>
          <w:p w14:paraId="780D1023" w14:textId="28835571" w:rsidR="008A5EA2" w:rsidRDefault="008A5EA2" w:rsidP="005C61E4">
            <w:pPr>
              <w:spacing w:after="160" w:line="312" w:lineRule="auto"/>
            </w:pPr>
            <w:r>
              <w:t xml:space="preserve">Odkaz </w:t>
            </w:r>
            <w:proofErr w:type="gramStart"/>
            <w:r>
              <w:t xml:space="preserve">zde:  </w:t>
            </w:r>
            <w:r w:rsidR="00402853" w:rsidRPr="00402853">
              <w:t>https://mapy.cz/s/jogucohuvu</w:t>
            </w:r>
            <w:proofErr w:type="gramEnd"/>
          </w:p>
          <w:p w14:paraId="283114D4" w14:textId="77777777" w:rsidR="00122C10" w:rsidRDefault="00122C10" w:rsidP="005C61E4">
            <w:pPr>
              <w:spacing w:after="160" w:line="312" w:lineRule="auto"/>
            </w:pPr>
            <w:r>
              <w:t xml:space="preserve">STRAVOVÁNÍ – Vařit je možno na chatě v plně vybavené kuchyni, během dne </w:t>
            </w:r>
            <w:r w:rsidR="00AC4EFD">
              <w:t>bude</w:t>
            </w:r>
            <w:r w:rsidR="00F06DAB">
              <w:t xml:space="preserve"> vždy</w:t>
            </w:r>
            <w:r w:rsidR="00AC4EFD">
              <w:t xml:space="preserve"> možnost zastavit se v restauraci a doplnit kalorie.</w:t>
            </w:r>
            <w:r w:rsidR="009852D0">
              <w:t xml:space="preserve"> </w:t>
            </w:r>
          </w:p>
          <w:p w14:paraId="7DF8D8F6" w14:textId="26A5AF49" w:rsidR="00F06DAB" w:rsidRDefault="00F06DAB" w:rsidP="005C61E4">
            <w:pPr>
              <w:spacing w:after="160" w:line="312" w:lineRule="auto"/>
            </w:pPr>
            <w:r>
              <w:t xml:space="preserve">CENA A PLATBA – cena pobytu je </w:t>
            </w:r>
            <w:r w:rsidR="00831918">
              <w:t xml:space="preserve">2 </w:t>
            </w:r>
            <w:r w:rsidR="00730A72">
              <w:t>40</w:t>
            </w:r>
            <w:r w:rsidR="00831918">
              <w:t>0</w:t>
            </w:r>
            <w:r w:rsidR="00120EF3">
              <w:t>,- K</w:t>
            </w:r>
            <w:r>
              <w:t>č</w:t>
            </w:r>
            <w:r w:rsidR="00E85952">
              <w:t xml:space="preserve"> na osobu a </w:t>
            </w:r>
            <w:r w:rsidR="00831918">
              <w:t>týden</w:t>
            </w:r>
            <w:r w:rsidR="00402853">
              <w:t>.</w:t>
            </w:r>
            <w:r w:rsidR="00E85952">
              <w:t xml:space="preserve"> </w:t>
            </w:r>
            <w:r w:rsidR="00CD35A4">
              <w:t xml:space="preserve">Parkovací </w:t>
            </w:r>
            <w:r w:rsidR="00E936A3">
              <w:t>pro 5 aut</w:t>
            </w:r>
            <w:r w:rsidR="00831918">
              <w:t>.</w:t>
            </w:r>
            <w:r w:rsidR="008D0434">
              <w:t xml:space="preserve"> Platba </w:t>
            </w:r>
            <w:r w:rsidR="009836BA">
              <w:t xml:space="preserve">na účet 2800714844/2010 do </w:t>
            </w:r>
            <w:r w:rsidR="00831918">
              <w:t>31.1.2022</w:t>
            </w:r>
            <w:r w:rsidR="008D0434">
              <w:t>.</w:t>
            </w:r>
          </w:p>
          <w:p w14:paraId="4EA84E4D" w14:textId="0D2CA600" w:rsidR="008A5EA2" w:rsidRPr="008A5EA2" w:rsidRDefault="008A5EA2" w:rsidP="005C61E4">
            <w:pPr>
              <w:spacing w:after="160" w:line="312" w:lineRule="auto"/>
              <w:rPr>
                <w:b/>
                <w:i/>
                <w:sz w:val="32"/>
                <w:szCs w:val="32"/>
              </w:rPr>
            </w:pPr>
            <w:r w:rsidRPr="008A5EA2">
              <w:rPr>
                <w:b/>
                <w:i/>
                <w:sz w:val="32"/>
                <w:szCs w:val="32"/>
              </w:rPr>
              <w:t xml:space="preserve">Příjem závazných přihlášek je do </w:t>
            </w:r>
            <w:r w:rsidR="00163FC7">
              <w:rPr>
                <w:b/>
                <w:i/>
                <w:sz w:val="32"/>
                <w:szCs w:val="32"/>
              </w:rPr>
              <w:t>25</w:t>
            </w:r>
            <w:r w:rsidR="00CB60B3">
              <w:rPr>
                <w:b/>
                <w:i/>
                <w:sz w:val="32"/>
                <w:szCs w:val="32"/>
              </w:rPr>
              <w:t>.1.2022</w:t>
            </w:r>
          </w:p>
          <w:p w14:paraId="29D0C068" w14:textId="77777777" w:rsidR="008A5EA2" w:rsidRDefault="008A5EA2" w:rsidP="005C61E4">
            <w:pPr>
              <w:spacing w:after="160" w:line="312" w:lineRule="auto"/>
            </w:pPr>
          </w:p>
          <w:p w14:paraId="5E496790" w14:textId="322D29FA" w:rsidR="008A5EA2" w:rsidRDefault="00120EF3" w:rsidP="00120EF3">
            <w:pPr>
              <w:spacing w:after="160" w:line="312" w:lineRule="auto"/>
            </w:pPr>
            <w:r>
              <w:t xml:space="preserve">Program se bude organizovat dle potřeb účastníků a počasí. </w:t>
            </w:r>
            <w:r w:rsidR="00E31EBD">
              <w:t>Běžkování v oblasti Kořenova, vodní nádrže Souš, Jizerky a polské strany Jizerských hor</w:t>
            </w:r>
            <w:r w:rsidR="00AE1C3F">
              <w:br/>
            </w:r>
            <w:r w:rsidR="008A5EA2">
              <w:t xml:space="preserve">Bude možnost organizovaných i vlastních </w:t>
            </w:r>
            <w:r w:rsidR="00831918">
              <w:t>vyjížděk</w:t>
            </w:r>
            <w:r w:rsidR="008A5EA2">
              <w:t xml:space="preserve"> po okolí.</w:t>
            </w:r>
          </w:p>
          <w:p w14:paraId="4116EE82" w14:textId="77777777" w:rsidR="009836BA" w:rsidRDefault="002A73F5" w:rsidP="009836BA">
            <w:pPr>
              <w:rPr>
                <w:rStyle w:val="Hypertextovodkaz"/>
                <w:color w:val="auto"/>
                <w:u w:val="none"/>
              </w:rPr>
            </w:pPr>
            <w:r>
              <w:br/>
            </w:r>
          </w:p>
          <w:p w14:paraId="27C8B9FC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5A93BA55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70603B26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36CA0CB4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00561E73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02DAD914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20C689B1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7B9D20B4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55FC9C67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5708F927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0E4B2FED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757A5A01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71DBE06E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1B3DD6C5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2E651251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767C8397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21D133B7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71B9B0B2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7BBC85DC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0A684A07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5DECA0D1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59E26D8E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5E91D58C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1BBA4A75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54C721E0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766B7121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12DFE844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32DE341F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118264AD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525D0B67" w14:textId="77777777"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14:paraId="568B3DFE" w14:textId="77777777" w:rsidR="009836BA" w:rsidRPr="00AA4794" w:rsidRDefault="009836BA" w:rsidP="009836BA"/>
        </w:tc>
        <w:tc>
          <w:tcPr>
            <w:tcW w:w="1390" w:type="pct"/>
          </w:tcPr>
          <w:p w14:paraId="36D60F5E" w14:textId="7E0A3BBB" w:rsidR="005C61E4" w:rsidRDefault="00CB60B3" w:rsidP="005C61E4">
            <w:pPr>
              <w:pStyle w:val="Nadpis2"/>
              <w:outlineLvl w:val="1"/>
            </w:pPr>
            <w:r>
              <w:t>Lyžařská</w:t>
            </w:r>
            <w:r w:rsidR="00D37B9B">
              <w:t xml:space="preserve"> akce</w:t>
            </w:r>
            <w:r w:rsidR="007E33C6">
              <w:t xml:space="preserve"> pro </w:t>
            </w:r>
            <w:r>
              <w:t xml:space="preserve">členy </w:t>
            </w:r>
            <w:proofErr w:type="gramStart"/>
            <w:r>
              <w:t>odboru</w:t>
            </w:r>
            <w:r w:rsidR="00D37B9B">
              <w:t xml:space="preserve"> </w:t>
            </w:r>
            <w:r w:rsidR="002F53FA">
              <w:t>!</w:t>
            </w:r>
            <w:proofErr w:type="gramEnd"/>
          </w:p>
          <w:p w14:paraId="4D1857AC" w14:textId="77777777" w:rsidR="005C61E4" w:rsidRPr="00AA4794" w:rsidRDefault="00154EC6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C0F521939F484311981692BB23F6E4FA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14:paraId="39E8491C" w14:textId="71644D12" w:rsidR="007E33C6" w:rsidRDefault="007E33C6" w:rsidP="007E33C6">
            <w:pPr>
              <w:pStyle w:val="Nadpis2"/>
              <w:outlineLvl w:val="1"/>
            </w:pPr>
            <w:r>
              <w:t>Ubytování v krásném prostředí</w:t>
            </w:r>
            <w:r w:rsidR="002F53FA">
              <w:t xml:space="preserve"> </w:t>
            </w:r>
            <w:r w:rsidR="00CB60B3">
              <w:t>Roubenky Javorka</w:t>
            </w:r>
          </w:p>
          <w:p w14:paraId="1F499908" w14:textId="77777777" w:rsidR="005C61E4" w:rsidRPr="00AA4794" w:rsidRDefault="00154EC6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59171642"/>
                <w:placeholder>
                  <w:docPart w:val="6A4E512E32AD4AE78496C9F2F4B4A5D2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14:paraId="658083EC" w14:textId="7161DDDD" w:rsidR="00AA4794" w:rsidRDefault="006C5777" w:rsidP="005C61E4">
            <w:pPr>
              <w:pStyle w:val="Nadpis2"/>
              <w:outlineLvl w:val="1"/>
            </w:pPr>
            <w:proofErr w:type="gramStart"/>
            <w:r>
              <w:t xml:space="preserve">Cena </w:t>
            </w:r>
            <w:r w:rsidR="00042883">
              <w:t xml:space="preserve"> pobytu</w:t>
            </w:r>
            <w:proofErr w:type="gramEnd"/>
            <w:r w:rsidR="00042883">
              <w:t xml:space="preserve">  </w:t>
            </w:r>
            <w:r w:rsidR="00616F62">
              <w:t xml:space="preserve"> </w:t>
            </w:r>
            <w:r w:rsidR="00CB60B3">
              <w:t xml:space="preserve">2 </w:t>
            </w:r>
            <w:r w:rsidR="00730A72">
              <w:t>40</w:t>
            </w:r>
            <w:r w:rsidR="00CB60B3">
              <w:t>0</w:t>
            </w:r>
            <w:r w:rsidR="00B05074">
              <w:t>,- K</w:t>
            </w:r>
            <w:r w:rsidR="00042883">
              <w:t>č</w:t>
            </w:r>
            <w:r w:rsidR="00E85952">
              <w:br/>
              <w:t>členové a</w:t>
            </w:r>
            <w:r w:rsidR="00E85952">
              <w:br/>
              <w:t xml:space="preserve">2 </w:t>
            </w:r>
            <w:r w:rsidR="00730A72">
              <w:t>9</w:t>
            </w:r>
            <w:r w:rsidR="00E85952">
              <w:t>00,- Kč nečlenové</w:t>
            </w:r>
          </w:p>
          <w:p w14:paraId="0E51E189" w14:textId="37AF0242" w:rsidR="00120EF3" w:rsidRPr="00120EF3" w:rsidRDefault="00E11E5E" w:rsidP="005C61E4">
            <w:pPr>
              <w:pStyle w:val="Nadpis2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120EF3">
              <w:rPr>
                <w:sz w:val="22"/>
                <w:szCs w:val="22"/>
              </w:rPr>
              <w:t xml:space="preserve">o </w:t>
            </w:r>
            <w:r w:rsidR="00CB60B3">
              <w:rPr>
                <w:sz w:val="22"/>
                <w:szCs w:val="22"/>
              </w:rPr>
              <w:t>31.1.2022</w:t>
            </w:r>
            <w:r w:rsidR="00120EF3">
              <w:rPr>
                <w:sz w:val="22"/>
                <w:szCs w:val="22"/>
              </w:rPr>
              <w:t xml:space="preserve"> na </w:t>
            </w:r>
            <w:proofErr w:type="spellStart"/>
            <w:r w:rsidR="00120EF3">
              <w:rPr>
                <w:sz w:val="22"/>
                <w:szCs w:val="22"/>
              </w:rPr>
              <w:t>č.ú</w:t>
            </w:r>
            <w:proofErr w:type="spellEnd"/>
            <w:r w:rsidR="00120EF3">
              <w:rPr>
                <w:sz w:val="22"/>
                <w:szCs w:val="22"/>
              </w:rPr>
              <w:t>: 2800714844/2010</w:t>
            </w:r>
          </w:p>
          <w:p w14:paraId="7645EE5A" w14:textId="77777777" w:rsidR="006C5119" w:rsidRDefault="006C5119" w:rsidP="005C61E4">
            <w:pPr>
              <w:pStyle w:val="Nadpis3"/>
              <w:outlineLvl w:val="2"/>
            </w:pPr>
          </w:p>
          <w:p w14:paraId="73D5EBA0" w14:textId="77777777" w:rsidR="005C61E4" w:rsidRPr="00DC7F1B" w:rsidRDefault="0016606E" w:rsidP="005C61E4">
            <w:pPr>
              <w:pStyle w:val="Nadpis3"/>
              <w:outlineLvl w:val="2"/>
              <w:rPr>
                <w:rFonts w:asciiTheme="minorHAnsi" w:hAnsiTheme="minorHAnsi"/>
              </w:rPr>
            </w:pPr>
            <w:r>
              <w:t xml:space="preserve">pořádá </w:t>
            </w:r>
            <w:r w:rsidR="00042883">
              <w:t>KČT</w:t>
            </w:r>
            <w:r w:rsidR="00DC7F1B">
              <w:t>,</w:t>
            </w:r>
            <w:r w:rsidR="00042883">
              <w:t xml:space="preserve"> </w:t>
            </w:r>
            <w:r w:rsidR="006C5119">
              <w:br/>
              <w:t>odbor Žamberk</w:t>
            </w:r>
            <w:r w:rsidR="00DC7F1B">
              <w:br/>
            </w:r>
          </w:p>
          <w:p w14:paraId="70BD5FEB" w14:textId="77777777" w:rsidR="005C61E4" w:rsidRPr="00AA4794" w:rsidRDefault="00154EC6" w:rsidP="00AA4794">
            <w:pPr>
              <w:pStyle w:val="Kontaktninformace"/>
              <w:spacing w:line="312" w:lineRule="auto"/>
            </w:pPr>
            <w:sdt>
              <w:sdtPr>
                <w:alias w:val="Zadejte ulici a číslo domu, PSČ, město:"/>
                <w:tag w:val="Zadejte ulici a číslo domu, PSČ, město:"/>
                <w:id w:val="857003158"/>
                <w:placeholder>
                  <w:docPart w:val="899129902EE74E12B1793C8F9306B67C"/>
                </w:placeholder>
                <w:text w:multiLine="1"/>
              </w:sdtPr>
              <w:sdtEndPr/>
              <w:sdtContent>
                <w:r w:rsidR="00BF7EAE">
                  <w:t>Ing. Jiří B</w:t>
                </w:r>
                <w:r w:rsidR="00042883">
                  <w:t>roulík</w:t>
                </w:r>
              </w:sdtContent>
            </w:sdt>
          </w:p>
          <w:p w14:paraId="2C15B1E2" w14:textId="77777777" w:rsidR="005C61E4" w:rsidRPr="00AA4794" w:rsidRDefault="00042883" w:rsidP="00AA4794">
            <w:pPr>
              <w:pStyle w:val="Kontaktninformace"/>
              <w:spacing w:line="312" w:lineRule="auto"/>
            </w:pPr>
            <w:r>
              <w:t>Tel.725766</w:t>
            </w:r>
            <w:r w:rsidR="0016606E">
              <w:t>509</w:t>
            </w:r>
          </w:p>
          <w:p w14:paraId="5755FA26" w14:textId="3FEC6621" w:rsidR="005C61E4" w:rsidRPr="00330748" w:rsidRDefault="00154EC6" w:rsidP="00AA4794">
            <w:pPr>
              <w:pStyle w:val="Kontaktninformace"/>
              <w:spacing w:line="312" w:lineRule="auto"/>
            </w:pPr>
            <w:hyperlink r:id="rId12" w:history="1">
              <w:r w:rsidR="00CB60B3" w:rsidRPr="00961FE4">
                <w:rPr>
                  <w:rStyle w:val="Hypertextovodkaz"/>
                </w:rPr>
                <w:t>kctzamberk@seznam.cz</w:t>
              </w:r>
            </w:hyperlink>
          </w:p>
          <w:p w14:paraId="186A75D9" w14:textId="77777777" w:rsidR="005C61E4" w:rsidRPr="00AA4794" w:rsidRDefault="005C61E4" w:rsidP="0044543E">
            <w:pPr>
              <w:pStyle w:val="Kontaktninformace"/>
              <w:spacing w:line="312" w:lineRule="auto"/>
            </w:pPr>
          </w:p>
        </w:tc>
      </w:tr>
    </w:tbl>
    <w:p w14:paraId="426D7F1C" w14:textId="77777777" w:rsidR="005C61E4" w:rsidRDefault="005C61E4" w:rsidP="00AA4794">
      <w:pPr>
        <w:pStyle w:val="Bezmezer"/>
      </w:pPr>
    </w:p>
    <w:tbl>
      <w:tblPr>
        <w:tblStyle w:val="Svtltabulkasmkou11"/>
        <w:tblW w:w="50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916"/>
        <w:gridCol w:w="3048"/>
      </w:tblGrid>
      <w:tr w:rsidR="00BC5127" w:rsidRPr="00AA4794" w14:paraId="0DDAF042" w14:textId="77777777" w:rsidTr="006817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876"/>
        </w:trPr>
        <w:tc>
          <w:tcPr>
            <w:tcW w:w="7917" w:type="dxa"/>
            <w:tcMar>
              <w:right w:w="288" w:type="dxa"/>
            </w:tcMar>
          </w:tcPr>
          <w:p w14:paraId="7DB22950" w14:textId="77777777" w:rsidR="00202BB4" w:rsidRDefault="00202BB4" w:rsidP="00681793"/>
          <w:p w14:paraId="78C63DB0" w14:textId="77777777" w:rsidR="00C9300E" w:rsidRDefault="00C9300E" w:rsidP="00681793"/>
          <w:p w14:paraId="68396EFD" w14:textId="43E2F5ED" w:rsidR="00C9300E" w:rsidRDefault="009F406C" w:rsidP="00681793">
            <w:pPr>
              <w:rPr>
                <w:bCs w:val="0"/>
              </w:rPr>
            </w:pPr>
            <w:r>
              <w:rPr>
                <w:noProof/>
              </w:rPr>
              <w:t xml:space="preserve">                          </w:t>
            </w:r>
            <w:r>
              <w:rPr>
                <w:noProof/>
              </w:rPr>
              <w:drawing>
                <wp:inline distT="0" distB="0" distL="0" distR="0" wp14:anchorId="46334520" wp14:editId="701630EA">
                  <wp:extent cx="2775157" cy="1852298"/>
                  <wp:effectExtent l="0" t="0" r="6350" b="0"/>
                  <wp:docPr id="3" name="Obrázek 3" descr="Společenská místnost s bar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lečenská místnost s bar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124" cy="186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7FF61" w14:textId="695D143D" w:rsidR="009F406C" w:rsidRDefault="009F406C" w:rsidP="00681793">
            <w:pPr>
              <w:rPr>
                <w:bCs w:val="0"/>
              </w:rPr>
            </w:pPr>
          </w:p>
          <w:p w14:paraId="32DE467F" w14:textId="75014B87" w:rsidR="009F406C" w:rsidRDefault="009F406C" w:rsidP="00681793">
            <w:pPr>
              <w:rPr>
                <w:bCs w:val="0"/>
              </w:rPr>
            </w:pPr>
          </w:p>
          <w:p w14:paraId="4DBB705B" w14:textId="77777777" w:rsidR="009F406C" w:rsidRDefault="009F406C" w:rsidP="00681793"/>
          <w:p w14:paraId="494F19AB" w14:textId="6C4FB8A0" w:rsidR="00E31EBD" w:rsidRPr="00163FC7" w:rsidRDefault="00E31EBD" w:rsidP="00681793">
            <w:pPr>
              <w:rPr>
                <w:bCs w:val="0"/>
              </w:rPr>
            </w:pPr>
            <w:r w:rsidRPr="00163FC7">
              <w:t xml:space="preserve">Pro zájemce je </w:t>
            </w:r>
            <w:r w:rsidR="009F406C">
              <w:t xml:space="preserve">též </w:t>
            </w:r>
            <w:r w:rsidRPr="00163FC7">
              <w:t>připraven celodenní výlet vlakem do poutního místa Hejnice a přilehlých Lázní Libverda</w:t>
            </w:r>
            <w:r w:rsidR="00163FC7" w:rsidRPr="00163FC7">
              <w:br/>
            </w:r>
          </w:p>
          <w:p w14:paraId="6F02FBED" w14:textId="78D0C3AA" w:rsidR="00E31EBD" w:rsidRPr="00163FC7" w:rsidRDefault="00E31EBD" w:rsidP="00681793">
            <w:pPr>
              <w:rPr>
                <w:bCs w:val="0"/>
              </w:rPr>
            </w:pPr>
            <w:r w:rsidRPr="00163FC7">
              <w:t xml:space="preserve">Možnost návštěvy Harrachova – </w:t>
            </w:r>
            <w:proofErr w:type="spellStart"/>
            <w:r w:rsidRPr="00163FC7">
              <w:t>Mumlavský</w:t>
            </w:r>
            <w:proofErr w:type="spellEnd"/>
            <w:r w:rsidRPr="00163FC7">
              <w:t xml:space="preserve"> vodopád, sklárny.</w:t>
            </w:r>
            <w:r w:rsidR="00163FC7" w:rsidRPr="00163FC7">
              <w:br/>
            </w:r>
          </w:p>
          <w:p w14:paraId="7E63C908" w14:textId="5987CFA1" w:rsidR="006B5958" w:rsidRPr="00163FC7" w:rsidRDefault="00E31EBD" w:rsidP="00681793">
            <w:r w:rsidRPr="00163FC7">
              <w:t>Možnost návštěvy Liberce – bazén, botanická a zoologická zahrada</w:t>
            </w:r>
            <w:r w:rsidR="00D5560D" w:rsidRPr="00163FC7">
              <w:br/>
            </w:r>
          </w:p>
          <w:p w14:paraId="5524320A" w14:textId="414AF679" w:rsidR="006C5777" w:rsidRPr="00163FC7" w:rsidRDefault="006C5777" w:rsidP="00320EA9">
            <w:pPr>
              <w:spacing w:after="160" w:line="312" w:lineRule="auto"/>
            </w:pPr>
            <w:r w:rsidRPr="00163FC7">
              <w:t xml:space="preserve">Tuto </w:t>
            </w:r>
            <w:r w:rsidR="009F406C">
              <w:t>lyžařskou</w:t>
            </w:r>
            <w:r w:rsidRPr="00163FC7">
              <w:t xml:space="preserve"> akci organizuje, rád vás povede a bude odpovíd</w:t>
            </w:r>
            <w:r w:rsidR="007019BF" w:rsidRPr="00163FC7">
              <w:t>at na všechny vaše dotazy</w:t>
            </w:r>
            <w:r w:rsidR="00614C66" w:rsidRPr="00163FC7">
              <w:t xml:space="preserve"> </w:t>
            </w:r>
            <w:r w:rsidR="0055105B" w:rsidRPr="00163FC7">
              <w:t>–</w:t>
            </w:r>
            <w:r w:rsidR="00E31EBD" w:rsidRPr="00163FC7">
              <w:t xml:space="preserve"> Jitka </w:t>
            </w:r>
            <w:proofErr w:type="spellStart"/>
            <w:r w:rsidR="00E31EBD" w:rsidRPr="00163FC7">
              <w:t>Tarantová</w:t>
            </w:r>
            <w:proofErr w:type="spellEnd"/>
            <w:r w:rsidR="00E31EBD" w:rsidRPr="00163FC7">
              <w:t xml:space="preserve"> a</w:t>
            </w:r>
            <w:r w:rsidR="00C00833" w:rsidRPr="00163FC7">
              <w:t xml:space="preserve"> </w:t>
            </w:r>
            <w:r w:rsidR="0055105B" w:rsidRPr="00163FC7">
              <w:t>Jirka Broulík, tel: 725766509</w:t>
            </w:r>
            <w:r w:rsidRPr="00163FC7">
              <w:t xml:space="preserve">   </w:t>
            </w:r>
            <w:hyperlink r:id="rId14" w:history="1">
              <w:r w:rsidR="00163FC7" w:rsidRPr="00163FC7">
                <w:rPr>
                  <w:rStyle w:val="Hypertextovodkaz"/>
                </w:rPr>
                <w:t>jitka.tarantova@seznam.cz</w:t>
              </w:r>
            </w:hyperlink>
            <w:r w:rsidR="00163FC7" w:rsidRPr="00163FC7">
              <w:t xml:space="preserve">, </w:t>
            </w:r>
            <w:hyperlink r:id="rId15" w:history="1">
              <w:r w:rsidR="00831918" w:rsidRPr="00163FC7">
                <w:rPr>
                  <w:rStyle w:val="Hypertextovodkaz"/>
                </w:rPr>
                <w:t>broulikjb@seznam.cz</w:t>
              </w:r>
            </w:hyperlink>
            <w:r w:rsidR="00614C66" w:rsidRPr="00163FC7">
              <w:t xml:space="preserve"> .</w:t>
            </w:r>
            <w:r w:rsidR="00D723C2" w:rsidRPr="00163FC7">
              <w:t xml:space="preserve"> </w:t>
            </w:r>
            <w:r w:rsidR="007956F5" w:rsidRPr="00163FC7">
              <w:t xml:space="preserve"> Počet účastníků je</w:t>
            </w:r>
            <w:r w:rsidR="00DC7F1B" w:rsidRPr="00163FC7">
              <w:t xml:space="preserve"> </w:t>
            </w:r>
            <w:r w:rsidR="007956F5" w:rsidRPr="00163FC7">
              <w:t xml:space="preserve">omezen na </w:t>
            </w:r>
            <w:proofErr w:type="gramStart"/>
            <w:r w:rsidR="00831918" w:rsidRPr="00163FC7">
              <w:t>12</w:t>
            </w:r>
            <w:r w:rsidR="00AB67F3" w:rsidRPr="00163FC7">
              <w:t xml:space="preserve"> </w:t>
            </w:r>
            <w:r w:rsidR="007956F5" w:rsidRPr="00163FC7">
              <w:t xml:space="preserve"> </w:t>
            </w:r>
            <w:r w:rsidR="00EA326F">
              <w:t>lyžařů</w:t>
            </w:r>
            <w:proofErr w:type="gramEnd"/>
            <w:r w:rsidR="00EA326F">
              <w:t>.</w:t>
            </w:r>
            <w:r w:rsidR="00AB67F3" w:rsidRPr="00163FC7">
              <w:t xml:space="preserve"> (dle ubytování)</w:t>
            </w:r>
            <w:r w:rsidR="007956F5" w:rsidRPr="00163FC7">
              <w:t>.</w:t>
            </w:r>
          </w:p>
          <w:p w14:paraId="68A08678" w14:textId="77777777" w:rsidR="00C00833" w:rsidRDefault="00C00833" w:rsidP="00320EA9">
            <w:pPr>
              <w:spacing w:after="160" w:line="312" w:lineRule="auto"/>
            </w:pPr>
            <w:r w:rsidRPr="00163FC7">
              <w:t>Srdečně vás zdravím</w:t>
            </w:r>
            <w:r w:rsidR="00615F3E" w:rsidRPr="00163FC7">
              <w:t>e</w:t>
            </w:r>
            <w:r w:rsidRPr="00163FC7">
              <w:t xml:space="preserve"> a těším</w:t>
            </w:r>
            <w:r w:rsidR="00615F3E" w:rsidRPr="00163FC7">
              <w:t>e</w:t>
            </w:r>
            <w:r w:rsidRPr="00163FC7">
              <w:t xml:space="preserve"> se na vaši účast.</w:t>
            </w:r>
            <w:r w:rsidR="00615F3E" w:rsidRPr="00163FC7">
              <w:t xml:space="preserve"> </w:t>
            </w:r>
            <w:proofErr w:type="gramStart"/>
            <w:r w:rsidR="00615F3E" w:rsidRPr="00163FC7">
              <w:t>KČT</w:t>
            </w:r>
            <w:r w:rsidR="00DC7F1B" w:rsidRPr="00163FC7">
              <w:t xml:space="preserve">, </w:t>
            </w:r>
            <w:r w:rsidR="00615F3E" w:rsidRPr="00163FC7">
              <w:t xml:space="preserve"> </w:t>
            </w:r>
            <w:r w:rsidR="001D1863" w:rsidRPr="00163FC7">
              <w:t>odbor</w:t>
            </w:r>
            <w:proofErr w:type="gramEnd"/>
            <w:r w:rsidR="001D1863" w:rsidRPr="00163FC7">
              <w:t xml:space="preserve"> </w:t>
            </w:r>
            <w:r w:rsidR="00615F3E" w:rsidRPr="00163FC7">
              <w:t>Žamberk</w:t>
            </w:r>
            <w:r w:rsidR="001D1863">
              <w:t>.</w:t>
            </w:r>
          </w:p>
          <w:p w14:paraId="71538574" w14:textId="77777777" w:rsidR="006C5777" w:rsidRDefault="006C5777" w:rsidP="00320EA9">
            <w:pPr>
              <w:spacing w:after="160" w:line="312" w:lineRule="auto"/>
            </w:pPr>
          </w:p>
          <w:p w14:paraId="2C33A781" w14:textId="77777777" w:rsidR="00ED36C6" w:rsidRDefault="00ED36C6" w:rsidP="00320EA9">
            <w:pPr>
              <w:spacing w:after="160" w:line="312" w:lineRule="auto"/>
            </w:pPr>
          </w:p>
          <w:p w14:paraId="54ADDD26" w14:textId="77777777" w:rsidR="00794634" w:rsidRPr="00AA4794" w:rsidRDefault="00794634" w:rsidP="00320EA9">
            <w:pPr>
              <w:spacing w:after="160" w:line="312" w:lineRule="auto"/>
            </w:pPr>
          </w:p>
          <w:p w14:paraId="2D09DA1D" w14:textId="77777777" w:rsidR="00BC5127" w:rsidRPr="00AA4794" w:rsidRDefault="00BC5127" w:rsidP="00320EA9">
            <w:pPr>
              <w:spacing w:after="160" w:line="312" w:lineRule="auto"/>
            </w:pPr>
          </w:p>
        </w:tc>
        <w:tc>
          <w:tcPr>
            <w:tcW w:w="3048" w:type="dxa"/>
          </w:tcPr>
          <w:p w14:paraId="6E01662C" w14:textId="6AED5F3F" w:rsidR="00122C10" w:rsidRDefault="0016606E" w:rsidP="00122C10">
            <w:pPr>
              <w:pStyle w:val="Nadpis2"/>
              <w:outlineLvl w:val="1"/>
            </w:pPr>
            <w:r>
              <w:t xml:space="preserve">Uzávěrka </w:t>
            </w:r>
            <w:r w:rsidR="00AB67F3">
              <w:t xml:space="preserve">přihlášek pro účastníky akce je </w:t>
            </w:r>
            <w:r w:rsidR="00163FC7">
              <w:t>25</w:t>
            </w:r>
            <w:r w:rsidR="00831918">
              <w:t>.1.2022</w:t>
            </w:r>
          </w:p>
          <w:p w14:paraId="46B98571" w14:textId="77777777" w:rsidR="00BC5127" w:rsidRPr="00AA4794" w:rsidRDefault="00154EC6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7"/>
                <w:placeholder>
                  <w:docPart w:val="B87F8F61711A4533B09E3B1F2545A006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14:paraId="564129C6" w14:textId="77777777" w:rsidR="00BC5127" w:rsidRPr="00AA4794" w:rsidRDefault="00E36872" w:rsidP="00320EA9">
            <w:pPr>
              <w:pStyle w:val="Nadpis2"/>
              <w:outlineLvl w:val="1"/>
            </w:pPr>
            <w:r>
              <w:t>Možnost vlastního stravování – na chatě je plně zařízená kuchyně</w:t>
            </w:r>
          </w:p>
          <w:p w14:paraId="1CEC7616" w14:textId="77777777" w:rsidR="00BC5127" w:rsidRPr="00AA4794" w:rsidRDefault="00154EC6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9"/>
                <w:placeholder>
                  <w:docPart w:val="FF82711893144C5C89E1794DE6B8BFBF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14:paraId="367AE5B6" w14:textId="069A23BC" w:rsidR="00BC5127" w:rsidRPr="00AA4794" w:rsidRDefault="00E36872" w:rsidP="00320EA9">
            <w:pPr>
              <w:pStyle w:val="Nadpis2"/>
              <w:outlineLvl w:val="1"/>
            </w:pPr>
            <w:r>
              <w:t>Účastnit se mohou i nečlenové KČT</w:t>
            </w:r>
            <w:r w:rsidR="00831918">
              <w:t xml:space="preserve"> při neúčasti členů odboru</w:t>
            </w:r>
          </w:p>
          <w:p w14:paraId="23CB480B" w14:textId="77777777" w:rsidR="00BC5127" w:rsidRPr="00AA4794" w:rsidRDefault="00154EC6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51"/>
                <w:placeholder>
                  <w:docPart w:val="86B1EDD967AD4E3FBC401EF4C71D17A3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14:paraId="48978811" w14:textId="03829BA0" w:rsidR="00BC5127" w:rsidRPr="00AA4794" w:rsidRDefault="00990ECC" w:rsidP="00320EA9">
            <w:pPr>
              <w:pStyle w:val="Nadpis2"/>
              <w:outlineLvl w:val="1"/>
            </w:pPr>
            <w:r>
              <w:t xml:space="preserve">Poznejte </w:t>
            </w:r>
            <w:r w:rsidR="00831918">
              <w:t>Jizerské hory</w:t>
            </w:r>
            <w:r w:rsidR="00AB67F3">
              <w:t xml:space="preserve"> </w:t>
            </w:r>
            <w:r w:rsidR="00831918">
              <w:t>v zimě</w:t>
            </w:r>
          </w:p>
          <w:p w14:paraId="784BC53F" w14:textId="77777777" w:rsidR="00BC5127" w:rsidRPr="00AA4794" w:rsidRDefault="00BC5127" w:rsidP="00122C10">
            <w:pPr>
              <w:pStyle w:val="Nadpis2"/>
              <w:jc w:val="left"/>
              <w:outlineLvl w:val="1"/>
            </w:pPr>
          </w:p>
        </w:tc>
      </w:tr>
    </w:tbl>
    <w:p w14:paraId="233FDCE2" w14:textId="77777777" w:rsidR="00BC5127" w:rsidRPr="00076F31" w:rsidRDefault="00616F62" w:rsidP="00AA4794">
      <w:pPr>
        <w:pStyle w:val="Bezmezer"/>
      </w:pP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16F62">
        <w:rPr>
          <w:noProof/>
          <w:lang w:eastAsia="cs-CZ"/>
        </w:rPr>
        <w:drawing>
          <wp:inline distT="0" distB="0" distL="0" distR="0" wp14:anchorId="5E1C5ADB" wp14:editId="00D66BF0">
            <wp:extent cx="1304925" cy="1304925"/>
            <wp:effectExtent l="0" t="0" r="9525" b="9525"/>
            <wp:docPr id="1" name="Obrázek 1" descr="E:\2021\KČT\LOGA nová KČT a Klíč\LOGOKCT_šrafova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\KČT\LOGA nová KČT a Klíč\LOGOKCT_šrafované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127" w:rsidRPr="00076F31" w:rsidSect="0053592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24B06" w14:textId="77777777" w:rsidR="00154EC6" w:rsidRDefault="00154EC6" w:rsidP="005F5D5F">
      <w:pPr>
        <w:spacing w:after="0" w:line="240" w:lineRule="auto"/>
      </w:pPr>
      <w:r>
        <w:separator/>
      </w:r>
    </w:p>
  </w:endnote>
  <w:endnote w:type="continuationSeparator" w:id="0">
    <w:p w14:paraId="2E5C7F18" w14:textId="77777777" w:rsidR="00154EC6" w:rsidRDefault="00154EC6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0B9B8" w14:textId="77777777" w:rsidR="00154EC6" w:rsidRDefault="00154EC6" w:rsidP="005F5D5F">
      <w:pPr>
        <w:spacing w:after="0" w:line="240" w:lineRule="auto"/>
      </w:pPr>
      <w:r>
        <w:separator/>
      </w:r>
    </w:p>
  </w:footnote>
  <w:footnote w:type="continuationSeparator" w:id="0">
    <w:p w14:paraId="11B93EAE" w14:textId="77777777" w:rsidR="00154EC6" w:rsidRDefault="00154EC6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096"/>
    <w:rsid w:val="000168C0"/>
    <w:rsid w:val="00033893"/>
    <w:rsid w:val="000427C6"/>
    <w:rsid w:val="00042883"/>
    <w:rsid w:val="00045C84"/>
    <w:rsid w:val="000755F7"/>
    <w:rsid w:val="00076F31"/>
    <w:rsid w:val="000E3837"/>
    <w:rsid w:val="000F0E08"/>
    <w:rsid w:val="00113D3C"/>
    <w:rsid w:val="00120EF3"/>
    <w:rsid w:val="00122C10"/>
    <w:rsid w:val="0015027C"/>
    <w:rsid w:val="00154EC6"/>
    <w:rsid w:val="00163FC7"/>
    <w:rsid w:val="0016606E"/>
    <w:rsid w:val="00171CDD"/>
    <w:rsid w:val="00175521"/>
    <w:rsid w:val="001804A3"/>
    <w:rsid w:val="00181FB9"/>
    <w:rsid w:val="00197A37"/>
    <w:rsid w:val="001B0C52"/>
    <w:rsid w:val="001D1863"/>
    <w:rsid w:val="001E5752"/>
    <w:rsid w:val="00200042"/>
    <w:rsid w:val="00202BB4"/>
    <w:rsid w:val="00204568"/>
    <w:rsid w:val="00251739"/>
    <w:rsid w:val="00261A78"/>
    <w:rsid w:val="00282E6F"/>
    <w:rsid w:val="002A4D2A"/>
    <w:rsid w:val="002A73F5"/>
    <w:rsid w:val="002B2469"/>
    <w:rsid w:val="002C714A"/>
    <w:rsid w:val="002D7810"/>
    <w:rsid w:val="002F53FA"/>
    <w:rsid w:val="00330748"/>
    <w:rsid w:val="00331862"/>
    <w:rsid w:val="00342C66"/>
    <w:rsid w:val="0038468D"/>
    <w:rsid w:val="003B6A17"/>
    <w:rsid w:val="00402853"/>
    <w:rsid w:val="00411532"/>
    <w:rsid w:val="00443B50"/>
    <w:rsid w:val="0044543E"/>
    <w:rsid w:val="004A7C4B"/>
    <w:rsid w:val="004E0EB4"/>
    <w:rsid w:val="005222EE"/>
    <w:rsid w:val="00525521"/>
    <w:rsid w:val="00535927"/>
    <w:rsid w:val="00541BB3"/>
    <w:rsid w:val="00544732"/>
    <w:rsid w:val="00546D9F"/>
    <w:rsid w:val="0055105B"/>
    <w:rsid w:val="005515BF"/>
    <w:rsid w:val="00592191"/>
    <w:rsid w:val="005A274C"/>
    <w:rsid w:val="005C61E4"/>
    <w:rsid w:val="005F5D5F"/>
    <w:rsid w:val="00614C66"/>
    <w:rsid w:val="00615F3E"/>
    <w:rsid w:val="00616F62"/>
    <w:rsid w:val="00636A7D"/>
    <w:rsid w:val="00650951"/>
    <w:rsid w:val="00650C8F"/>
    <w:rsid w:val="00652FE0"/>
    <w:rsid w:val="00665EA1"/>
    <w:rsid w:val="00681793"/>
    <w:rsid w:val="006B5958"/>
    <w:rsid w:val="006B7BF9"/>
    <w:rsid w:val="006C5119"/>
    <w:rsid w:val="006C5777"/>
    <w:rsid w:val="006E5B0F"/>
    <w:rsid w:val="007019BF"/>
    <w:rsid w:val="007024E8"/>
    <w:rsid w:val="00730A72"/>
    <w:rsid w:val="0079199F"/>
    <w:rsid w:val="00794634"/>
    <w:rsid w:val="007956F5"/>
    <w:rsid w:val="007B5354"/>
    <w:rsid w:val="007C0F36"/>
    <w:rsid w:val="007C7E2D"/>
    <w:rsid w:val="007E33C6"/>
    <w:rsid w:val="00806237"/>
    <w:rsid w:val="00831918"/>
    <w:rsid w:val="00837654"/>
    <w:rsid w:val="00880783"/>
    <w:rsid w:val="008A5EA2"/>
    <w:rsid w:val="008B0358"/>
    <w:rsid w:val="008B5772"/>
    <w:rsid w:val="008C031F"/>
    <w:rsid w:val="008C1756"/>
    <w:rsid w:val="008D0434"/>
    <w:rsid w:val="008D17FF"/>
    <w:rsid w:val="008F6C52"/>
    <w:rsid w:val="009141C6"/>
    <w:rsid w:val="00927696"/>
    <w:rsid w:val="00947C12"/>
    <w:rsid w:val="009532BE"/>
    <w:rsid w:val="009707B7"/>
    <w:rsid w:val="00974CE0"/>
    <w:rsid w:val="009836BA"/>
    <w:rsid w:val="009852D0"/>
    <w:rsid w:val="00990ECC"/>
    <w:rsid w:val="0099119D"/>
    <w:rsid w:val="009F406C"/>
    <w:rsid w:val="00A03450"/>
    <w:rsid w:val="00A352DC"/>
    <w:rsid w:val="00A41D4D"/>
    <w:rsid w:val="00A77EE9"/>
    <w:rsid w:val="00A85188"/>
    <w:rsid w:val="00A97C88"/>
    <w:rsid w:val="00AA0542"/>
    <w:rsid w:val="00AA31F1"/>
    <w:rsid w:val="00AA4794"/>
    <w:rsid w:val="00AB3068"/>
    <w:rsid w:val="00AB58F4"/>
    <w:rsid w:val="00AB67F3"/>
    <w:rsid w:val="00AC0ADD"/>
    <w:rsid w:val="00AC4EFD"/>
    <w:rsid w:val="00AD3E5B"/>
    <w:rsid w:val="00AE1C3F"/>
    <w:rsid w:val="00AF32DC"/>
    <w:rsid w:val="00B00CCF"/>
    <w:rsid w:val="00B041BE"/>
    <w:rsid w:val="00B05074"/>
    <w:rsid w:val="00B327C1"/>
    <w:rsid w:val="00B36692"/>
    <w:rsid w:val="00B40811"/>
    <w:rsid w:val="00B46A60"/>
    <w:rsid w:val="00BC5127"/>
    <w:rsid w:val="00BC6ED1"/>
    <w:rsid w:val="00BF7EAE"/>
    <w:rsid w:val="00C00833"/>
    <w:rsid w:val="00C57F20"/>
    <w:rsid w:val="00C6087E"/>
    <w:rsid w:val="00C9300E"/>
    <w:rsid w:val="00CB60B3"/>
    <w:rsid w:val="00CD35A4"/>
    <w:rsid w:val="00D16845"/>
    <w:rsid w:val="00D37096"/>
    <w:rsid w:val="00D37B9B"/>
    <w:rsid w:val="00D5560D"/>
    <w:rsid w:val="00D56FBE"/>
    <w:rsid w:val="00D723C2"/>
    <w:rsid w:val="00D751DD"/>
    <w:rsid w:val="00DC7F1B"/>
    <w:rsid w:val="00E11E5E"/>
    <w:rsid w:val="00E31EBD"/>
    <w:rsid w:val="00E3564F"/>
    <w:rsid w:val="00E36872"/>
    <w:rsid w:val="00E85952"/>
    <w:rsid w:val="00E936A3"/>
    <w:rsid w:val="00E94B30"/>
    <w:rsid w:val="00EA326F"/>
    <w:rsid w:val="00EC04FA"/>
    <w:rsid w:val="00EC1838"/>
    <w:rsid w:val="00ED36C6"/>
    <w:rsid w:val="00ED6668"/>
    <w:rsid w:val="00EF1150"/>
    <w:rsid w:val="00F06DAB"/>
    <w:rsid w:val="00F070F0"/>
    <w:rsid w:val="00F2548A"/>
    <w:rsid w:val="00F424CE"/>
    <w:rsid w:val="00F7133A"/>
    <w:rsid w:val="00FA21D4"/>
    <w:rsid w:val="00FB2003"/>
    <w:rsid w:val="00FE381F"/>
    <w:rsid w:val="00FF2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3E1286"/>
  <w15:docId w15:val="{1A1B60CB-E4EF-4453-95AF-D667E4EB6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rsid w:val="00535927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3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2"/>
    <w:qFormat/>
    <w:rsid w:val="00535927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sid w:val="00535927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5927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927"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d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customStyle="1" w:styleId="Svtltabulkasmkou11">
    <w:name w:val="Světlá tabulka s mřížkou 11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11">
    <w:name w:val="Světlá tabulka s mřížko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21">
    <w:name w:val="Světlá tabulka s mřížko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31">
    <w:name w:val="Světlá tabulka s mřížko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smkou21">
    <w:name w:val="Tabulka s mřížko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2zvraznn11">
    <w:name w:val="Tabulka s mřížko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2zvraznn21">
    <w:name w:val="Tabulka s mřížko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2zvraznn31">
    <w:name w:val="Tabulka s mřížko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2zvraznn41">
    <w:name w:val="Tabulka s mřížko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2zvraznn51">
    <w:name w:val="Tabulka s mřížko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2zvraznn61">
    <w:name w:val="Tabulka s mřížko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mkou31">
    <w:name w:val="Tabulka s mřížko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lkasmkou3zvraznn11">
    <w:name w:val="Tabulka s mřížko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Tabulkasmkou3zvraznn21">
    <w:name w:val="Tabulka s mřížko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Tabulkasmkou3zvraznn31">
    <w:name w:val="Tabulka s mřížko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Tabulkasmkou3zvraznn41">
    <w:name w:val="Tabulka s mřížko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Tabulkasmkou3zvraznn51">
    <w:name w:val="Tabulka s mřížko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Tabulkasmkou3zvraznn61">
    <w:name w:val="Tabulka s mřížko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Tabulkasmkou41">
    <w:name w:val="Tabulka s mřížko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4zvraznn41">
    <w:name w:val="Tabulka s mřížko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4zvraznn51">
    <w:name w:val="Tabulka s mřížko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4zvraznn61">
    <w:name w:val="Tabulka s mřížko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mkou51">
    <w:name w:val="Tmavá tabulka s mřížkou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mavtabulkasmkou5zvraznn11">
    <w:name w:val="Tmavá tabulka s mřížkou 5 – zvýraznění 1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Tmavtabulkasmkou5zvraznn21">
    <w:name w:val="Tmavá tabulka s mřížkou 5 – zvýraznění 2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Tmavtabulkasmkou5zvraznn31">
    <w:name w:val="Tmavá tabulka s mřížkou 5 – zvýraznění 3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Tmavtabulkasmkou5zvraznn41">
    <w:name w:val="Tmavá tabulka s mřížkou 5 – zvýraznění 4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Tmavtabulkasmkou5zvraznn51">
    <w:name w:val="Tmavá tabulka s mřížkou 5 – zvýraznění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Tmavtabulkasmkou5zvraznn61">
    <w:name w:val="Tmavá tabulka s mřížkou 5 – zvýraznění 6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Barevntabulkasmkou61">
    <w:name w:val="Barevná tabulka s mřížko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mkou6zvraznn11">
    <w:name w:val="Barevná tabulka s mřížko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mkou6zvraznn21">
    <w:name w:val="Barevná tabulka s mřížko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mkou6zvraznn31">
    <w:name w:val="Barevná tabulka s mřížko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mkou6zvraznn41">
    <w:name w:val="Barevná tabulka s mřížko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mkou6zvraznn51">
    <w:name w:val="Barevná tabulka s mřížko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mkou6zvraznn61">
    <w:name w:val="Barevná tabulka s mřížko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mkou71">
    <w:name w:val="Barevná tabulka s mřížko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revntabulkasmkou7zvraznn11">
    <w:name w:val="Barevná tabulka s mřížko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Barevntabulkasmkou7zvraznn21">
    <w:name w:val="Barevná tabulka s mřížko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Barevntabulkasmkou7zvraznn31">
    <w:name w:val="Barevná tabulka s mřížko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Barevntabulkasmkou7zvraznn41">
    <w:name w:val="Barevná tabulka s mřížko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Barevntabulkasmkou7zvraznn51">
    <w:name w:val="Barevná tabulka s mřížko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Barevntabulkasmkou7zvraznn61">
    <w:name w:val="Barevná tabulka s mřížko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customStyle="1" w:styleId="Svtltabulkaseznamu11">
    <w:name w:val="Světlá tabulka seznamu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tltabulkaseznamu1zvraznn11">
    <w:name w:val="Světlá tabulka seznam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Svtltabulkaseznamu1zvraznn21">
    <w:name w:val="Světlá tabulka seznam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Svtltabulkaseznamu1zvraznn31">
    <w:name w:val="Světlá tabulka seznam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Svtltabulkaseznamu1zvraznn41">
    <w:name w:val="Světlá tabulka seznam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Svtltabulkaseznamu1zvraznn51">
    <w:name w:val="Světlá tabulka seznam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Svtltabulkaseznamu1zvraznn61">
    <w:name w:val="Světlá tabulka seznam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21">
    <w:name w:val="Tabulka seznam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2zvraznn11">
    <w:name w:val="Tabulka seznam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2zvraznn31">
    <w:name w:val="Tabulka seznam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2zvraznn41">
    <w:name w:val="Tabulka seznam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2zvraznn51">
    <w:name w:val="Tabulka seznam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2zvraznn61">
    <w:name w:val="Tabulka seznam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31">
    <w:name w:val="Tabulka seznam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lkaseznamu3zvraznn11">
    <w:name w:val="Tabulka seznam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Tabulkaseznamu3zvraznn21">
    <w:name w:val="Tabulka seznam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Tabulkaseznamu3zvraznn31">
    <w:name w:val="Tabulka seznam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Tabulkaseznamu3zvraznn41">
    <w:name w:val="Tabulka seznam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Tabulkaseznamu3zvraznn51">
    <w:name w:val="Tabulka seznam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Tabulkaseznamu3zvraznn61">
    <w:name w:val="Tabulka seznam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Tabulkaseznamu41">
    <w:name w:val="Tabulka seznam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4zvraznn11">
    <w:name w:val="Tabulka seznam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4zvraznn21">
    <w:name w:val="Tabulka seznam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4zvraznn31">
    <w:name w:val="Tabulka seznam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4zvraznn41">
    <w:name w:val="Tabulka seznam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4zvraznn51">
    <w:name w:val="Tabulka seznam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4zvraznn61">
    <w:name w:val="Tabulka seznam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eznamu51">
    <w:name w:val="Tmavá tabulka seznamu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11">
    <w:name w:val="Tmavá tabulka seznamu 5 – zvýraznění 1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21">
    <w:name w:val="Tmavá tabulka seznamu 5 – zvýraznění 2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31">
    <w:name w:val="Tmavá tabulka seznamu 5 – zvýraznění 3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41">
    <w:name w:val="Tmavá tabulka seznamu 5 – zvýraznění 4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51">
    <w:name w:val="Tmavá tabulka seznamu 5 – zvýraznění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61">
    <w:name w:val="Tmavá tabulka seznamu 5 – zvýraznění 6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arevntabulkaseznamu61">
    <w:name w:val="Barevná tabulka seznam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eznamu6zvraznn11">
    <w:name w:val="Barevná tabulka seznam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eznamu6zvraznn21">
    <w:name w:val="Barevná tabulka seznam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eznamu6zvraznn31">
    <w:name w:val="Barevná tabulka seznam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eznamu6zvraznn41">
    <w:name w:val="Barevná tabulka seznam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eznamu6zvraznn51">
    <w:name w:val="Barevná tabulka seznam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eznamu6zvraznn61">
    <w:name w:val="Barevná tabulka seznam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eznamu71">
    <w:name w:val="Barevná tabulka seznam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11">
    <w:name w:val="Barevná tabulka seznam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21">
    <w:name w:val="Barevná tabulka seznam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31">
    <w:name w:val="Barevná tabulka seznam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41">
    <w:name w:val="Barevná tabulka seznam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51">
    <w:name w:val="Barevná tabulka seznam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61">
    <w:name w:val="Barevná tabulka seznam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customStyle="1" w:styleId="Prosttabulka11">
    <w:name w:val="Prostá tabulka 1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21">
    <w:name w:val="Prostá tabulka 21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51">
    <w:name w:val="Prostá tabulka 51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vtlmkatabulky1">
    <w:name w:val="Světlá mřížka tabulky1"/>
    <w:basedOn w:val="Normlntabul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Nevyeenzmnka">
    <w:name w:val="Unresolved Mention"/>
    <w:basedOn w:val="Standardnpsmoodstavce"/>
    <w:uiPriority w:val="99"/>
    <w:semiHidden/>
    <w:unhideWhenUsed/>
    <w:rsid w:val="00CB6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ctzamberk@seznam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broulikjb@seznam.cz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itka.tarantova@seznam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k\Desktop\word%20forul&#225;&#345;%20let&#225;ku%20na%20akci%20&#268;&#35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F521939F484311981692BB23F6E4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4D6156-A92C-4639-A0B7-336ABE16C2B7}"/>
      </w:docPartPr>
      <w:docPartBody>
        <w:p w:rsidR="008D26F1" w:rsidRDefault="00061B5F">
          <w:pPr>
            <w:pStyle w:val="C0F521939F484311981692BB23F6E4FA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6A4E512E32AD4AE78496C9F2F4B4A5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1DAD10-F1E7-468F-9823-CF4F56A3ECE1}"/>
      </w:docPartPr>
      <w:docPartBody>
        <w:p w:rsidR="008D26F1" w:rsidRDefault="00061B5F">
          <w:pPr>
            <w:pStyle w:val="6A4E512E32AD4AE78496C9F2F4B4A5D2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99129902EE74E12B1793C8F9306B6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305256-6E15-4374-BDEC-6262B0DCFCBF}"/>
      </w:docPartPr>
      <w:docPartBody>
        <w:p w:rsidR="008D26F1" w:rsidRDefault="00061B5F">
          <w:pPr>
            <w:pStyle w:val="899129902EE74E12B1793C8F9306B67C"/>
          </w:pPr>
          <w:r w:rsidRPr="00AA4794">
            <w:rPr>
              <w:lang w:bidi="cs-CZ"/>
            </w:rPr>
            <w:t>Ulice a číslo domu</w:t>
          </w:r>
          <w:r w:rsidRPr="00AA4794">
            <w:rPr>
              <w:lang w:bidi="cs-CZ"/>
            </w:rPr>
            <w:br/>
            <w:t>PSČ Město</w:t>
          </w:r>
        </w:p>
      </w:docPartBody>
    </w:docPart>
    <w:docPart>
      <w:docPartPr>
        <w:name w:val="B87F8F61711A4533B09E3B1F2545A0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33DD4D-B691-4063-8F62-62B6E47F46A0}"/>
      </w:docPartPr>
      <w:docPartBody>
        <w:p w:rsidR="008D26F1" w:rsidRDefault="00061B5F">
          <w:pPr>
            <w:pStyle w:val="B87F8F61711A4533B09E3B1F2545A006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FF82711893144C5C89E1794DE6B8BF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66E177-422A-4AE0-B94E-4B1C7BC72B2A}"/>
      </w:docPartPr>
      <w:docPartBody>
        <w:p w:rsidR="008D26F1" w:rsidRDefault="00061B5F">
          <w:pPr>
            <w:pStyle w:val="FF82711893144C5C89E1794DE6B8BFBF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6B1EDD967AD4E3FBC401EF4C71D17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0EC6E9-A277-458F-8ADA-8B30BFE76F8E}"/>
      </w:docPartPr>
      <w:docPartBody>
        <w:p w:rsidR="008D26F1" w:rsidRDefault="00061B5F">
          <w:pPr>
            <w:pStyle w:val="86B1EDD967AD4E3FBC401EF4C71D17A3"/>
          </w:pPr>
          <w:r w:rsidRPr="00AA4794">
            <w:rPr>
              <w:lang w:bidi="cs-CZ"/>
            </w:rPr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1B5F"/>
    <w:rsid w:val="000234BA"/>
    <w:rsid w:val="00046CD5"/>
    <w:rsid w:val="00061B5F"/>
    <w:rsid w:val="000C67F2"/>
    <w:rsid w:val="00455F30"/>
    <w:rsid w:val="005F01F1"/>
    <w:rsid w:val="0062770E"/>
    <w:rsid w:val="007C789F"/>
    <w:rsid w:val="007E4FB8"/>
    <w:rsid w:val="0084513E"/>
    <w:rsid w:val="008D26F1"/>
    <w:rsid w:val="00936D3D"/>
    <w:rsid w:val="009A2F57"/>
    <w:rsid w:val="00A15CF8"/>
    <w:rsid w:val="00B02FB2"/>
    <w:rsid w:val="00CA50CA"/>
    <w:rsid w:val="00DB771D"/>
    <w:rsid w:val="00E7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D26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0F521939F484311981692BB23F6E4FA">
    <w:name w:val="C0F521939F484311981692BB23F6E4FA"/>
    <w:rsid w:val="008D26F1"/>
  </w:style>
  <w:style w:type="paragraph" w:customStyle="1" w:styleId="6A4E512E32AD4AE78496C9F2F4B4A5D2">
    <w:name w:val="6A4E512E32AD4AE78496C9F2F4B4A5D2"/>
    <w:rsid w:val="008D26F1"/>
  </w:style>
  <w:style w:type="paragraph" w:customStyle="1" w:styleId="899129902EE74E12B1793C8F9306B67C">
    <w:name w:val="899129902EE74E12B1793C8F9306B67C"/>
    <w:rsid w:val="008D26F1"/>
  </w:style>
  <w:style w:type="paragraph" w:customStyle="1" w:styleId="B87F8F61711A4533B09E3B1F2545A006">
    <w:name w:val="B87F8F61711A4533B09E3B1F2545A006"/>
    <w:rsid w:val="008D26F1"/>
  </w:style>
  <w:style w:type="paragraph" w:customStyle="1" w:styleId="FF82711893144C5C89E1794DE6B8BFBF">
    <w:name w:val="FF82711893144C5C89E1794DE6B8BFBF"/>
    <w:rsid w:val="008D26F1"/>
  </w:style>
  <w:style w:type="paragraph" w:customStyle="1" w:styleId="86B1EDD967AD4E3FBC401EF4C71D17A3">
    <w:name w:val="86B1EDD967AD4E3FBC401EF4C71D17A3"/>
    <w:rsid w:val="008D26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64CDF9A-3CD8-4C28-A692-B04D0179B7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forulář letáku na akci ČŠ.dotx</Template>
  <TotalTime>32</TotalTime>
  <Pages>2</Pages>
  <Words>320</Words>
  <Characters>1892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Nejedlík</dc:creator>
  <cp:lastModifiedBy>Jiří Broulík</cp:lastModifiedBy>
  <cp:revision>6</cp:revision>
  <cp:lastPrinted>2021-06-15T06:28:00Z</cp:lastPrinted>
  <dcterms:created xsi:type="dcterms:W3CDTF">2021-12-28T19:12:00Z</dcterms:created>
  <dcterms:modified xsi:type="dcterms:W3CDTF">2021-12-31T12:23:00Z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