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Svtltabulkasmko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/>
      </w:tblPr>
      <w:tblGrid>
        <w:gridCol w:w="7798"/>
        <w:gridCol w:w="3002"/>
      </w:tblGrid>
      <w:tr w:rsidR="00880783" w:rsidRPr="00AA4794" w:rsidTr="00120EF3">
        <w:trPr>
          <w:cnfStyle w:val="100000000000"/>
          <w:trHeight w:hRule="exact" w:val="14400"/>
        </w:trPr>
        <w:tc>
          <w:tcPr>
            <w:tcW w:w="3610" w:type="pct"/>
            <w:tcMar>
              <w:right w:w="288" w:type="dxa"/>
            </w:tcMar>
          </w:tcPr>
          <w:p w:rsidR="005C61E4" w:rsidRPr="00AA4794" w:rsidRDefault="006B5958" w:rsidP="005C61E4">
            <w:pPr>
              <w:spacing w:after="160" w:line="312" w:lineRule="auto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810000" cy="2143125"/>
                  <wp:effectExtent l="19050" t="0" r="0" b="0"/>
                  <wp:docPr id="6" name="obrázek 6" descr="E:\2018\KČT\Krkonoše 2018\4S5y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2018\KČT\Krkonoše 2018\4S5y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D2A" w:rsidRPr="00AA4794" w:rsidRDefault="00616F62" w:rsidP="005C61E4">
            <w:pPr>
              <w:pStyle w:val="Datum"/>
            </w:pPr>
            <w:r>
              <w:t>11</w:t>
            </w:r>
            <w:r w:rsidR="00B05074">
              <w:t>.</w:t>
            </w:r>
            <w:r>
              <w:t>7.</w:t>
            </w:r>
            <w:r w:rsidR="002A4D2A">
              <w:t xml:space="preserve"> -</w:t>
            </w:r>
            <w:proofErr w:type="gramStart"/>
            <w:r>
              <w:t>17.7.</w:t>
            </w:r>
            <w:r w:rsidR="002A4D2A">
              <w:t>20</w:t>
            </w:r>
            <w:r>
              <w:t>21</w:t>
            </w:r>
            <w:proofErr w:type="gramEnd"/>
          </w:p>
          <w:p w:rsidR="005C61E4" w:rsidRPr="00AA4794" w:rsidRDefault="00B05074" w:rsidP="00546D9F">
            <w:pPr>
              <w:pStyle w:val="Nzev"/>
            </w:pPr>
            <w:r>
              <w:t>KRKONOŠE</w:t>
            </w:r>
          </w:p>
          <w:p w:rsidR="00F06DAB" w:rsidRDefault="00F06DAB" w:rsidP="005C61E4">
            <w:pPr>
              <w:spacing w:after="160" w:line="312" w:lineRule="auto"/>
            </w:pPr>
          </w:p>
          <w:p w:rsidR="00AD3E5B" w:rsidRDefault="005A274C" w:rsidP="005C61E4">
            <w:pPr>
              <w:spacing w:after="160" w:line="312" w:lineRule="auto"/>
            </w:pPr>
            <w:r>
              <w:t>KČT</w:t>
            </w:r>
            <w:r w:rsidR="00DC7F1B">
              <w:t xml:space="preserve">, </w:t>
            </w:r>
            <w:r>
              <w:t xml:space="preserve"> odbor </w:t>
            </w:r>
            <w:proofErr w:type="spellStart"/>
            <w:r>
              <w:t>Žamberk</w:t>
            </w:r>
            <w:proofErr w:type="spellEnd"/>
            <w:r>
              <w:t xml:space="preserve">, pořádá ve dnech </w:t>
            </w:r>
            <w:proofErr w:type="gramStart"/>
            <w:r w:rsidR="00616F62">
              <w:t>11</w:t>
            </w:r>
            <w:r w:rsidR="00B05074">
              <w:t>.7. až</w:t>
            </w:r>
            <w:proofErr w:type="gramEnd"/>
            <w:r w:rsidR="00B05074">
              <w:t xml:space="preserve"> </w:t>
            </w:r>
            <w:r w:rsidR="00616F62">
              <w:t>17.7</w:t>
            </w:r>
            <w:r w:rsidR="00B05074">
              <w:t>.</w:t>
            </w:r>
            <w:r>
              <w:t xml:space="preserve"> 20</w:t>
            </w:r>
            <w:r w:rsidR="00616F62">
              <w:t>21</w:t>
            </w:r>
            <w:r>
              <w:t xml:space="preserve"> turistickou akci, </w:t>
            </w:r>
            <w:r w:rsidR="00B05074">
              <w:t>opět výlet do Krkonoš</w:t>
            </w:r>
          </w:p>
          <w:p w:rsidR="00B05074" w:rsidRDefault="00AD3E5B" w:rsidP="005C61E4">
            <w:pPr>
              <w:spacing w:after="160" w:line="312" w:lineRule="auto"/>
            </w:pPr>
            <w:proofErr w:type="gramStart"/>
            <w:r>
              <w:t xml:space="preserve">DOPRAVA </w:t>
            </w:r>
            <w:r w:rsidR="009532BE">
              <w:t xml:space="preserve"> </w:t>
            </w:r>
            <w:r>
              <w:t xml:space="preserve">– </w:t>
            </w:r>
            <w:r w:rsidR="00B05074">
              <w:t xml:space="preserve"> </w:t>
            </w:r>
            <w:r w:rsidR="00AE1C3F">
              <w:t>vlastními</w:t>
            </w:r>
            <w:proofErr w:type="gramEnd"/>
            <w:r w:rsidR="00B05074">
              <w:t xml:space="preserve"> </w:t>
            </w:r>
            <w:r>
              <w:t xml:space="preserve"> auty, </w:t>
            </w:r>
            <w:r w:rsidR="00AE1C3F">
              <w:t>nebo veřejnou dopravou.</w:t>
            </w:r>
          </w:p>
          <w:p w:rsidR="00AD3E5B" w:rsidRDefault="00AD3E5B" w:rsidP="005C61E4">
            <w:pPr>
              <w:spacing w:after="160" w:line="312" w:lineRule="auto"/>
            </w:pPr>
            <w:r>
              <w:t>UBYTOVÁNÍ –</w:t>
            </w:r>
            <w:r w:rsidR="008D0434">
              <w:t xml:space="preserve"> Chalupa TSS -</w:t>
            </w:r>
            <w:r>
              <w:t xml:space="preserve"> </w:t>
            </w:r>
            <w:r w:rsidR="008D0434">
              <w:t>Žacl</w:t>
            </w:r>
            <w:r w:rsidR="00B05074">
              <w:t>éřsk</w:t>
            </w:r>
            <w:r w:rsidR="00650C8F">
              <w:t>é</w:t>
            </w:r>
            <w:r w:rsidR="00B05074">
              <w:t xml:space="preserve"> boud</w:t>
            </w:r>
            <w:r w:rsidR="00650C8F">
              <w:t>y</w:t>
            </w:r>
            <w:r w:rsidR="008B0358">
              <w:t>. P</w:t>
            </w:r>
            <w:r>
              <w:t>ěkná, hezky vybavená chata, kde se vám bude určitě líbit.</w:t>
            </w:r>
            <w:r w:rsidR="009532BE">
              <w:t xml:space="preserve"> </w:t>
            </w:r>
          </w:p>
          <w:p w:rsidR="008A5EA2" w:rsidRDefault="008A5EA2" w:rsidP="005C61E4">
            <w:pPr>
              <w:spacing w:after="160" w:line="312" w:lineRule="auto"/>
            </w:pPr>
            <w:r>
              <w:t xml:space="preserve">Odkaz zde:  </w:t>
            </w:r>
            <w:r w:rsidRPr="008A5EA2">
              <w:t>https://mapy.cz/s/gecutobale</w:t>
            </w:r>
          </w:p>
          <w:p w:rsidR="00122C10" w:rsidRDefault="00122C10" w:rsidP="005C61E4">
            <w:pPr>
              <w:spacing w:after="160" w:line="312" w:lineRule="auto"/>
            </w:pPr>
            <w:r>
              <w:t xml:space="preserve">STRAVOVÁNÍ – Vařit je možno na chatě v plně vybavené kuchyni, během dne </w:t>
            </w:r>
            <w:r w:rsidR="00AC4EFD">
              <w:t>bude</w:t>
            </w:r>
            <w:r w:rsidR="00F06DAB">
              <w:t xml:space="preserve"> vždy</w:t>
            </w:r>
            <w:r w:rsidR="00AC4EFD">
              <w:t xml:space="preserve"> možnost zastavit se v restauraci a doplnit kalorie.</w:t>
            </w:r>
            <w:r w:rsidR="009852D0">
              <w:t xml:space="preserve"> </w:t>
            </w:r>
          </w:p>
          <w:p w:rsidR="00F06DAB" w:rsidRDefault="00F06DAB" w:rsidP="005C61E4">
            <w:pPr>
              <w:spacing w:after="160" w:line="312" w:lineRule="auto"/>
            </w:pPr>
            <w:r>
              <w:t xml:space="preserve">CENA A PLATBA – cena pobytu je </w:t>
            </w:r>
            <w:r w:rsidR="00E85952">
              <w:t>250</w:t>
            </w:r>
            <w:r w:rsidR="00120EF3">
              <w:t>,- K</w:t>
            </w:r>
            <w:r>
              <w:t>č</w:t>
            </w:r>
            <w:r w:rsidR="00E85952">
              <w:t xml:space="preserve"> na osobu a den, poplatek obci 20,-Kč /den</w:t>
            </w:r>
            <w:r w:rsidR="00CD35A4">
              <w:t xml:space="preserve">. Povlečení 50,- Kč. Parkovací karta </w:t>
            </w:r>
            <w:r w:rsidR="00E936A3">
              <w:t xml:space="preserve">max. pro 5 </w:t>
            </w:r>
            <w:proofErr w:type="gramStart"/>
            <w:r w:rsidR="00E936A3">
              <w:t>aut,  z</w:t>
            </w:r>
            <w:r w:rsidR="00CD35A4">
              <w:t>a</w:t>
            </w:r>
            <w:proofErr w:type="gramEnd"/>
            <w:r w:rsidR="00CD35A4">
              <w:t xml:space="preserve"> auto  20,- Kč na den.</w:t>
            </w:r>
            <w:r w:rsidR="008D0434">
              <w:t xml:space="preserve"> Platba </w:t>
            </w:r>
            <w:r w:rsidR="009836BA">
              <w:t xml:space="preserve">na účet 2800714844/2010 do </w:t>
            </w:r>
            <w:proofErr w:type="gramStart"/>
            <w:r w:rsidR="009836BA">
              <w:t>20.</w:t>
            </w:r>
            <w:r w:rsidR="00616F62">
              <w:t>6</w:t>
            </w:r>
            <w:r w:rsidR="009836BA">
              <w:t>.20</w:t>
            </w:r>
            <w:r w:rsidR="00616F62">
              <w:t>21</w:t>
            </w:r>
            <w:proofErr w:type="gramEnd"/>
            <w:r w:rsidR="008D0434">
              <w:t>.</w:t>
            </w:r>
          </w:p>
          <w:p w:rsidR="008A5EA2" w:rsidRPr="008A5EA2" w:rsidRDefault="008A5EA2" w:rsidP="005C61E4">
            <w:pPr>
              <w:spacing w:after="160" w:line="312" w:lineRule="auto"/>
              <w:rPr>
                <w:b/>
                <w:i/>
                <w:sz w:val="32"/>
                <w:szCs w:val="32"/>
              </w:rPr>
            </w:pPr>
            <w:r w:rsidRPr="008A5EA2">
              <w:rPr>
                <w:b/>
                <w:i/>
                <w:sz w:val="32"/>
                <w:szCs w:val="32"/>
              </w:rPr>
              <w:t xml:space="preserve">Příjem závazných přihlášek je do </w:t>
            </w:r>
            <w:proofErr w:type="gramStart"/>
            <w:r w:rsidRPr="008A5EA2">
              <w:rPr>
                <w:b/>
                <w:i/>
                <w:sz w:val="32"/>
                <w:szCs w:val="32"/>
              </w:rPr>
              <w:t>15.2.2021</w:t>
            </w:r>
            <w:proofErr w:type="gramEnd"/>
          </w:p>
          <w:p w:rsidR="008A5EA2" w:rsidRDefault="008A5EA2" w:rsidP="005C61E4">
            <w:pPr>
              <w:spacing w:after="160" w:line="312" w:lineRule="auto"/>
            </w:pPr>
          </w:p>
          <w:p w:rsidR="00120EF3" w:rsidRDefault="00120EF3" w:rsidP="00120EF3">
            <w:pPr>
              <w:spacing w:after="160" w:line="312" w:lineRule="auto"/>
            </w:pPr>
            <w:r>
              <w:t xml:space="preserve">Program se bude organizovat dle potřeb účastníků a počasí. </w:t>
            </w:r>
            <w:r w:rsidR="00AE1C3F">
              <w:br/>
            </w:r>
            <w:r w:rsidR="00616F62">
              <w:t xml:space="preserve">Podrobnější rozvrh vycházek zájemci obdrží do </w:t>
            </w:r>
            <w:proofErr w:type="gramStart"/>
            <w:r w:rsidR="00616F62">
              <w:t>1.6.2021</w:t>
            </w:r>
            <w:proofErr w:type="gramEnd"/>
          </w:p>
          <w:p w:rsidR="008A5EA2" w:rsidRDefault="008A5EA2" w:rsidP="00120EF3">
            <w:pPr>
              <w:spacing w:after="160" w:line="312" w:lineRule="auto"/>
            </w:pPr>
            <w:r>
              <w:t>Bude možnost organizovaných i vlastních vycházek po okolí.</w:t>
            </w:r>
          </w:p>
          <w:p w:rsidR="009836BA" w:rsidRDefault="002A73F5" w:rsidP="009836BA">
            <w:pPr>
              <w:rPr>
                <w:rStyle w:val="Hypertextovodkaz"/>
                <w:color w:val="auto"/>
                <w:u w:val="none"/>
              </w:rPr>
            </w:pPr>
            <w:r>
              <w:br/>
            </w: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Default="009836BA" w:rsidP="009836BA">
            <w:pPr>
              <w:rPr>
                <w:rStyle w:val="Hypertextovodkaz"/>
                <w:color w:val="auto"/>
                <w:u w:val="none"/>
              </w:rPr>
            </w:pPr>
          </w:p>
          <w:p w:rsidR="009836BA" w:rsidRPr="00AA4794" w:rsidRDefault="009836BA" w:rsidP="009836BA"/>
        </w:tc>
        <w:tc>
          <w:tcPr>
            <w:tcW w:w="1390" w:type="pct"/>
          </w:tcPr>
          <w:p w:rsidR="005C61E4" w:rsidRDefault="00D37B9B" w:rsidP="005C61E4">
            <w:pPr>
              <w:pStyle w:val="Nadpis2"/>
              <w:outlineLvl w:val="1"/>
            </w:pPr>
            <w:r>
              <w:t>Turistická akce</w:t>
            </w:r>
            <w:r w:rsidR="007E33C6">
              <w:t xml:space="preserve"> pro </w:t>
            </w:r>
            <w:proofErr w:type="gramStart"/>
            <w:r w:rsidR="007E33C6">
              <w:t>všechny</w:t>
            </w:r>
            <w:r>
              <w:t xml:space="preserve"> </w:t>
            </w:r>
            <w:r w:rsidR="002F53FA">
              <w:t>!</w:t>
            </w:r>
            <w:proofErr w:type="gramEnd"/>
          </w:p>
          <w:p w:rsidR="005C61E4" w:rsidRPr="00AA4794" w:rsidRDefault="00F312D1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C0F521939F484311981692BB23F6E4FA"/>
                </w:placeholder>
                <w:temporary/>
                <w:showingPlcHdr/>
                <w:text/>
              </w:sdtPr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7E33C6" w:rsidRDefault="007E33C6" w:rsidP="007E33C6">
            <w:pPr>
              <w:pStyle w:val="Nadpis2"/>
              <w:outlineLvl w:val="1"/>
            </w:pPr>
            <w:r>
              <w:t>Ubytování v krásném prostředí</w:t>
            </w:r>
            <w:r w:rsidR="002F53FA">
              <w:t xml:space="preserve"> </w:t>
            </w:r>
            <w:r w:rsidR="00B05074">
              <w:t>Žacléřské boudy</w:t>
            </w:r>
          </w:p>
          <w:p w:rsidR="005C61E4" w:rsidRPr="00AA4794" w:rsidRDefault="00F312D1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6A4E512E32AD4AE78496C9F2F4B4A5D2"/>
                </w:placeholder>
                <w:temporary/>
                <w:showingPlcHdr/>
                <w:text/>
              </w:sdtPr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AA4794" w:rsidRDefault="006C5777" w:rsidP="005C61E4">
            <w:pPr>
              <w:pStyle w:val="Nadpis2"/>
              <w:outlineLvl w:val="1"/>
            </w:pPr>
            <w:proofErr w:type="gramStart"/>
            <w:r>
              <w:t xml:space="preserve">Cena </w:t>
            </w:r>
            <w:r w:rsidR="00042883">
              <w:t xml:space="preserve"> pobytu</w:t>
            </w:r>
            <w:proofErr w:type="gramEnd"/>
            <w:r w:rsidR="00042883">
              <w:t xml:space="preserve">  </w:t>
            </w:r>
            <w:r w:rsidR="00616F62">
              <w:t xml:space="preserve"> 1 </w:t>
            </w:r>
            <w:r w:rsidR="00E85952">
              <w:t>670</w:t>
            </w:r>
            <w:r w:rsidR="00B05074">
              <w:t>,- K</w:t>
            </w:r>
            <w:r w:rsidR="00042883">
              <w:t>č</w:t>
            </w:r>
            <w:r w:rsidR="00E85952">
              <w:br/>
              <w:t>členové a</w:t>
            </w:r>
            <w:r w:rsidR="00E85952">
              <w:br/>
              <w:t>2 100,- Kč nečlenové</w:t>
            </w:r>
          </w:p>
          <w:p w:rsidR="00120EF3" w:rsidRPr="00120EF3" w:rsidRDefault="00E11E5E" w:rsidP="005C61E4">
            <w:pPr>
              <w:pStyle w:val="Nadpis2"/>
              <w:outlineLvl w:val="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bookmarkStart w:id="0" w:name="_GoBack"/>
            <w:bookmarkEnd w:id="0"/>
            <w:r w:rsidR="00120EF3">
              <w:rPr>
                <w:sz w:val="22"/>
                <w:szCs w:val="22"/>
              </w:rPr>
              <w:t>o 20.</w:t>
            </w:r>
            <w:r w:rsidR="00616F62">
              <w:rPr>
                <w:sz w:val="22"/>
                <w:szCs w:val="22"/>
              </w:rPr>
              <w:t>6</w:t>
            </w:r>
            <w:r w:rsidR="00120EF3">
              <w:rPr>
                <w:sz w:val="22"/>
                <w:szCs w:val="22"/>
              </w:rPr>
              <w:t>.20</w:t>
            </w:r>
            <w:r w:rsidR="00616F62">
              <w:rPr>
                <w:sz w:val="22"/>
                <w:szCs w:val="22"/>
              </w:rPr>
              <w:t>21</w:t>
            </w:r>
            <w:r w:rsidR="00120EF3">
              <w:rPr>
                <w:sz w:val="22"/>
                <w:szCs w:val="22"/>
              </w:rPr>
              <w:t xml:space="preserve"> na </w:t>
            </w:r>
            <w:proofErr w:type="spellStart"/>
            <w:proofErr w:type="gramStart"/>
            <w:r w:rsidR="00120EF3">
              <w:rPr>
                <w:sz w:val="22"/>
                <w:szCs w:val="22"/>
              </w:rPr>
              <w:t>č.ú</w:t>
            </w:r>
            <w:proofErr w:type="spellEnd"/>
            <w:r w:rsidR="00120EF3">
              <w:rPr>
                <w:sz w:val="22"/>
                <w:szCs w:val="22"/>
              </w:rPr>
              <w:t>: 2800714844/2010</w:t>
            </w:r>
            <w:proofErr w:type="gramEnd"/>
          </w:p>
          <w:p w:rsidR="006C5119" w:rsidRDefault="006C5119" w:rsidP="005C61E4">
            <w:pPr>
              <w:pStyle w:val="Nadpis3"/>
              <w:outlineLvl w:val="2"/>
            </w:pPr>
          </w:p>
          <w:p w:rsidR="005C61E4" w:rsidRPr="00DC7F1B" w:rsidRDefault="0016606E" w:rsidP="005C61E4">
            <w:pPr>
              <w:pStyle w:val="Nadpis3"/>
              <w:outlineLvl w:val="2"/>
              <w:rPr>
                <w:rFonts w:asciiTheme="minorHAnsi" w:hAnsiTheme="minorHAnsi"/>
              </w:rPr>
            </w:pPr>
            <w:r>
              <w:t xml:space="preserve">pořádá </w:t>
            </w:r>
            <w:r w:rsidR="00042883">
              <w:t>KČT</w:t>
            </w:r>
            <w:r w:rsidR="00DC7F1B">
              <w:t>,</w:t>
            </w:r>
            <w:r w:rsidR="00042883">
              <w:t xml:space="preserve"> </w:t>
            </w:r>
            <w:r w:rsidR="006C5119">
              <w:br/>
              <w:t>odbor Žamberk</w:t>
            </w:r>
            <w:r w:rsidR="00DC7F1B">
              <w:br/>
            </w:r>
          </w:p>
          <w:p w:rsidR="005C61E4" w:rsidRPr="00AA4794" w:rsidRDefault="00F312D1" w:rsidP="00AA4794">
            <w:pPr>
              <w:pStyle w:val="Kontaktninformace"/>
              <w:spacing w:line="312" w:lineRule="auto"/>
            </w:pPr>
            <w:sdt>
              <w:sdtPr>
                <w:alias w:val="Zadejte ulici a číslo domu, PSČ, město:"/>
                <w:tag w:val="Zadejte ulici a číslo domu, PSČ, město:"/>
                <w:id w:val="857003158"/>
                <w:placeholder>
                  <w:docPart w:val="899129902EE74E12B1793C8F9306B67C"/>
                </w:placeholder>
                <w:text w:multiLine="1"/>
              </w:sdtPr>
              <w:sdtContent>
                <w:r w:rsidR="00BF7EAE">
                  <w:t xml:space="preserve">Ing. Jiří </w:t>
                </w:r>
                <w:proofErr w:type="spellStart"/>
                <w:r w:rsidR="00BF7EAE">
                  <w:t>B</w:t>
                </w:r>
                <w:r w:rsidR="00042883">
                  <w:t>roulík</w:t>
                </w:r>
                <w:proofErr w:type="spellEnd"/>
              </w:sdtContent>
            </w:sdt>
          </w:p>
          <w:p w:rsidR="005C61E4" w:rsidRPr="00AA4794" w:rsidRDefault="00042883" w:rsidP="00AA4794">
            <w:pPr>
              <w:pStyle w:val="Kontaktninformace"/>
              <w:spacing w:line="312" w:lineRule="auto"/>
            </w:pPr>
            <w:proofErr w:type="gramStart"/>
            <w:r>
              <w:t>Tel.725766</w:t>
            </w:r>
            <w:r w:rsidR="0016606E">
              <w:t>509</w:t>
            </w:r>
            <w:proofErr w:type="gramEnd"/>
          </w:p>
          <w:p w:rsidR="005C61E4" w:rsidRPr="00330748" w:rsidRDefault="00F312D1" w:rsidP="00AA4794">
            <w:pPr>
              <w:pStyle w:val="Kontaktninformace"/>
              <w:spacing w:line="312" w:lineRule="auto"/>
            </w:pPr>
            <w:hyperlink r:id="rId12" w:history="1">
              <w:r w:rsidR="00E36872" w:rsidRPr="00330748">
                <w:rPr>
                  <w:rStyle w:val="Hypertextovodkaz"/>
                  <w:color w:val="FFFFFF" w:themeColor="background1"/>
                </w:rPr>
                <w:t>kctzamberk@centrum.cz</w:t>
              </w:r>
            </w:hyperlink>
          </w:p>
          <w:p w:rsidR="005C61E4" w:rsidRPr="00AA4794" w:rsidRDefault="005C61E4" w:rsidP="0044543E">
            <w:pPr>
              <w:pStyle w:val="Kontaktninformace"/>
              <w:spacing w:line="312" w:lineRule="auto"/>
            </w:pPr>
          </w:p>
        </w:tc>
      </w:tr>
    </w:tbl>
    <w:p w:rsidR="005C61E4" w:rsidRDefault="005C61E4" w:rsidP="00AA4794">
      <w:pPr>
        <w:pStyle w:val="Bezmezer"/>
      </w:pPr>
    </w:p>
    <w:tbl>
      <w:tblPr>
        <w:tblStyle w:val="Svtltabulkasmkou11"/>
        <w:tblW w:w="50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/>
      </w:tblPr>
      <w:tblGrid>
        <w:gridCol w:w="7916"/>
        <w:gridCol w:w="3048"/>
      </w:tblGrid>
      <w:tr w:rsidR="00BC5127" w:rsidRPr="00AA4794" w:rsidTr="00681793">
        <w:trPr>
          <w:cnfStyle w:val="100000000000"/>
          <w:trHeight w:hRule="exact" w:val="11876"/>
        </w:trPr>
        <w:tc>
          <w:tcPr>
            <w:tcW w:w="7917" w:type="dxa"/>
            <w:tcMar>
              <w:right w:w="288" w:type="dxa"/>
            </w:tcMar>
          </w:tcPr>
          <w:p w:rsidR="00202BB4" w:rsidRDefault="00202BB4" w:rsidP="00681793"/>
          <w:p w:rsidR="006B5958" w:rsidRDefault="00D5560D" w:rsidP="00681793">
            <w:r>
              <w:br/>
            </w:r>
          </w:p>
          <w:p w:rsidR="006C5777" w:rsidRDefault="006C5777" w:rsidP="00320EA9">
            <w:pPr>
              <w:spacing w:after="160" w:line="312" w:lineRule="auto"/>
            </w:pPr>
            <w:r>
              <w:t>Tuto turistickou akci organizuje, rád vás povede a bude odpovíd</w:t>
            </w:r>
            <w:r w:rsidR="007019BF">
              <w:t>at na všechny vaše dotazy</w:t>
            </w:r>
            <w:r w:rsidR="00614C66">
              <w:t xml:space="preserve"> </w:t>
            </w:r>
            <w:r w:rsidR="0055105B">
              <w:t>–</w:t>
            </w:r>
            <w:r w:rsidR="00C00833">
              <w:t xml:space="preserve"> </w:t>
            </w:r>
            <w:r w:rsidR="0055105B">
              <w:t xml:space="preserve">Jirka </w:t>
            </w:r>
            <w:proofErr w:type="spellStart"/>
            <w:r w:rsidR="0055105B">
              <w:t>Broulík</w:t>
            </w:r>
            <w:proofErr w:type="spellEnd"/>
            <w:r w:rsidR="0055105B">
              <w:t>, tel: 725766509</w:t>
            </w:r>
            <w:r>
              <w:t xml:space="preserve">   </w:t>
            </w:r>
            <w:hyperlink r:id="rId13" w:history="1">
              <w:r w:rsidR="00AB67F3" w:rsidRPr="004B38B5">
                <w:rPr>
                  <w:rStyle w:val="Hypertextovodkaz"/>
                </w:rPr>
                <w:t>broulik@razdva.cz</w:t>
              </w:r>
            </w:hyperlink>
            <w:r w:rsidR="00614C66">
              <w:t xml:space="preserve"> .</w:t>
            </w:r>
            <w:r w:rsidR="00D723C2">
              <w:t xml:space="preserve"> </w:t>
            </w:r>
            <w:r w:rsidR="007956F5">
              <w:t xml:space="preserve"> Počet účastníků je</w:t>
            </w:r>
            <w:r w:rsidR="00DC7F1B">
              <w:t xml:space="preserve"> </w:t>
            </w:r>
            <w:r w:rsidR="007956F5">
              <w:t xml:space="preserve">omezen na </w:t>
            </w:r>
            <w:proofErr w:type="gramStart"/>
            <w:r w:rsidR="00E936A3">
              <w:t>2</w:t>
            </w:r>
            <w:r w:rsidR="00F070F0">
              <w:t>7</w:t>
            </w:r>
            <w:r w:rsidR="00AB67F3">
              <w:t xml:space="preserve"> </w:t>
            </w:r>
            <w:r w:rsidR="007956F5">
              <w:t xml:space="preserve"> </w:t>
            </w:r>
            <w:r w:rsidR="0099119D">
              <w:t>turistů</w:t>
            </w:r>
            <w:proofErr w:type="gramEnd"/>
            <w:r w:rsidR="00AB67F3">
              <w:t xml:space="preserve"> (dle ubytování)</w:t>
            </w:r>
            <w:r w:rsidR="007956F5">
              <w:t>.</w:t>
            </w:r>
          </w:p>
          <w:p w:rsidR="00C00833" w:rsidRDefault="00C00833" w:rsidP="00320EA9">
            <w:pPr>
              <w:spacing w:after="160" w:line="312" w:lineRule="auto"/>
            </w:pPr>
            <w:r>
              <w:t>Srdečně vás zdravím</w:t>
            </w:r>
            <w:r w:rsidR="00615F3E">
              <w:t>e</w:t>
            </w:r>
            <w:r>
              <w:t xml:space="preserve"> a těším</w:t>
            </w:r>
            <w:r w:rsidR="00615F3E">
              <w:t>e</w:t>
            </w:r>
            <w:r>
              <w:t xml:space="preserve"> se na vaši účast.</w:t>
            </w:r>
            <w:r w:rsidR="00615F3E">
              <w:t xml:space="preserve"> </w:t>
            </w:r>
            <w:proofErr w:type="gramStart"/>
            <w:r w:rsidR="00615F3E">
              <w:t>KČT</w:t>
            </w:r>
            <w:r w:rsidR="00DC7F1B">
              <w:t xml:space="preserve">, </w:t>
            </w:r>
            <w:r w:rsidR="00615F3E">
              <w:t xml:space="preserve"> </w:t>
            </w:r>
            <w:r w:rsidR="001D1863">
              <w:t>odbor</w:t>
            </w:r>
            <w:proofErr w:type="gramEnd"/>
            <w:r w:rsidR="001D1863">
              <w:t xml:space="preserve"> </w:t>
            </w:r>
            <w:proofErr w:type="spellStart"/>
            <w:r w:rsidR="00615F3E">
              <w:t>Žamberk</w:t>
            </w:r>
            <w:proofErr w:type="spellEnd"/>
            <w:r w:rsidR="001D1863">
              <w:t>.</w:t>
            </w:r>
          </w:p>
          <w:p w:rsidR="006C5777" w:rsidRDefault="006C5777" w:rsidP="00320EA9">
            <w:pPr>
              <w:spacing w:after="160" w:line="312" w:lineRule="auto"/>
            </w:pPr>
          </w:p>
          <w:p w:rsidR="00ED36C6" w:rsidRDefault="00ED36C6" w:rsidP="00320EA9">
            <w:pPr>
              <w:spacing w:after="160" w:line="312" w:lineRule="auto"/>
            </w:pPr>
          </w:p>
          <w:p w:rsidR="00794634" w:rsidRPr="00AA4794" w:rsidRDefault="00794634" w:rsidP="00320EA9">
            <w:pPr>
              <w:spacing w:after="160" w:line="312" w:lineRule="auto"/>
            </w:pPr>
          </w:p>
          <w:p w:rsidR="00BC5127" w:rsidRPr="00AA4794" w:rsidRDefault="00BC5127" w:rsidP="00320EA9">
            <w:pPr>
              <w:spacing w:after="160" w:line="312" w:lineRule="auto"/>
            </w:pPr>
          </w:p>
        </w:tc>
        <w:tc>
          <w:tcPr>
            <w:tcW w:w="3048" w:type="dxa"/>
          </w:tcPr>
          <w:p w:rsidR="00122C10" w:rsidRDefault="0016606E" w:rsidP="00122C10">
            <w:pPr>
              <w:pStyle w:val="Nadpis2"/>
              <w:outlineLvl w:val="1"/>
            </w:pPr>
            <w:r>
              <w:t xml:space="preserve">Uzávěrka </w:t>
            </w:r>
            <w:r w:rsidR="00AB67F3">
              <w:t xml:space="preserve">přihlášek pro účastníky akce je </w:t>
            </w:r>
            <w:proofErr w:type="gramStart"/>
            <w:r w:rsidR="00AB67F3">
              <w:t>1</w:t>
            </w:r>
            <w:r w:rsidR="00033893">
              <w:t>5</w:t>
            </w:r>
            <w:r w:rsidR="00E94B30">
              <w:t>.</w:t>
            </w:r>
            <w:r w:rsidR="00616F62">
              <w:t>2</w:t>
            </w:r>
            <w:r w:rsidR="00122C10">
              <w:t>.20</w:t>
            </w:r>
            <w:r w:rsidR="00616F62">
              <w:t>21</w:t>
            </w:r>
            <w:proofErr w:type="gramEnd"/>
          </w:p>
          <w:p w:rsidR="00BC5127" w:rsidRPr="00AA4794" w:rsidRDefault="00F312D1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7"/>
                <w:placeholder>
                  <w:docPart w:val="B87F8F61711A4533B09E3B1F2545A006"/>
                </w:placeholder>
                <w:temporary/>
                <w:showingPlcHdr/>
                <w:text/>
              </w:sdtPr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E36872" w:rsidP="00320EA9">
            <w:pPr>
              <w:pStyle w:val="Nadpis2"/>
              <w:outlineLvl w:val="1"/>
            </w:pPr>
            <w:r>
              <w:t>Možnost vlastního stravování – na chatě je plně zařízená kuchyně</w:t>
            </w:r>
          </w:p>
          <w:p w:rsidR="00BC5127" w:rsidRPr="00AA4794" w:rsidRDefault="00F312D1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9"/>
                <w:placeholder>
                  <w:docPart w:val="FF82711893144C5C89E1794DE6B8BFBF"/>
                </w:placeholder>
                <w:temporary/>
                <w:showingPlcHdr/>
                <w:text/>
              </w:sdtPr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E36872" w:rsidP="00320EA9">
            <w:pPr>
              <w:pStyle w:val="Nadpis2"/>
              <w:outlineLvl w:val="1"/>
            </w:pPr>
            <w:r>
              <w:t>Účastnit se mohou i nečlenové KČT</w:t>
            </w:r>
          </w:p>
          <w:p w:rsidR="00BC5127" w:rsidRPr="00AA4794" w:rsidRDefault="00F312D1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51"/>
                <w:placeholder>
                  <w:docPart w:val="86B1EDD967AD4E3FBC401EF4C71D17A3"/>
                </w:placeholder>
                <w:temporary/>
                <w:showingPlcHdr/>
                <w:text/>
              </w:sdtPr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990ECC" w:rsidP="00320EA9">
            <w:pPr>
              <w:pStyle w:val="Nadpis2"/>
              <w:outlineLvl w:val="1"/>
            </w:pPr>
            <w:r>
              <w:t xml:space="preserve">Poznejte </w:t>
            </w:r>
            <w:r w:rsidR="00AB67F3">
              <w:t>Krkonoše z druhé strany</w:t>
            </w:r>
          </w:p>
          <w:p w:rsidR="00BC5127" w:rsidRPr="00AA4794" w:rsidRDefault="00BC5127" w:rsidP="00122C10">
            <w:pPr>
              <w:pStyle w:val="Nadpis2"/>
              <w:jc w:val="left"/>
              <w:outlineLvl w:val="1"/>
            </w:pPr>
          </w:p>
        </w:tc>
      </w:tr>
    </w:tbl>
    <w:p w:rsidR="00BC5127" w:rsidRPr="00076F31" w:rsidRDefault="00616F62" w:rsidP="00AA4794">
      <w:pPr>
        <w:pStyle w:val="Bezmezer"/>
      </w:pP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16F62">
        <w:rPr>
          <w:noProof/>
          <w:lang w:eastAsia="cs-CZ"/>
        </w:rPr>
        <w:drawing>
          <wp:inline distT="0" distB="0" distL="0" distR="0">
            <wp:extent cx="1304925" cy="1304925"/>
            <wp:effectExtent l="0" t="0" r="9525" b="9525"/>
            <wp:docPr id="1" name="Obrázek 1" descr="E:\2021\KČT\LOGA nová KČT a Klíč\LOGOKCT_šrafovan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1\KČT\LOGA nová KČT a Klíč\LOGOKCT_šrafované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127" w:rsidRPr="00076F31" w:rsidSect="0053592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874" w:rsidRDefault="001E0874" w:rsidP="005F5D5F">
      <w:pPr>
        <w:spacing w:after="0" w:line="240" w:lineRule="auto"/>
      </w:pPr>
      <w:r>
        <w:separator/>
      </w:r>
    </w:p>
  </w:endnote>
  <w:endnote w:type="continuationSeparator" w:id="0">
    <w:p w:rsidR="001E0874" w:rsidRDefault="001E087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874" w:rsidRDefault="001E0874" w:rsidP="005F5D5F">
      <w:pPr>
        <w:spacing w:after="0" w:line="240" w:lineRule="auto"/>
      </w:pPr>
      <w:r>
        <w:separator/>
      </w:r>
    </w:p>
  </w:footnote>
  <w:footnote w:type="continuationSeparator" w:id="0">
    <w:p w:rsidR="001E0874" w:rsidRDefault="001E0874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readOnly" w:formatting="1" w:enforcement="0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7096"/>
    <w:rsid w:val="000168C0"/>
    <w:rsid w:val="00033893"/>
    <w:rsid w:val="000427C6"/>
    <w:rsid w:val="00042883"/>
    <w:rsid w:val="00045C84"/>
    <w:rsid w:val="000755F7"/>
    <w:rsid w:val="00076F31"/>
    <w:rsid w:val="000E3837"/>
    <w:rsid w:val="000F0E08"/>
    <w:rsid w:val="00113D3C"/>
    <w:rsid w:val="00120EF3"/>
    <w:rsid w:val="00122C10"/>
    <w:rsid w:val="0015027C"/>
    <w:rsid w:val="0016606E"/>
    <w:rsid w:val="00171CDD"/>
    <w:rsid w:val="00175521"/>
    <w:rsid w:val="001804A3"/>
    <w:rsid w:val="00181FB9"/>
    <w:rsid w:val="00197A37"/>
    <w:rsid w:val="001B0C52"/>
    <w:rsid w:val="001D1863"/>
    <w:rsid w:val="001E0874"/>
    <w:rsid w:val="001E5752"/>
    <w:rsid w:val="00200042"/>
    <w:rsid w:val="00202BB4"/>
    <w:rsid w:val="00204568"/>
    <w:rsid w:val="00251739"/>
    <w:rsid w:val="00261A78"/>
    <w:rsid w:val="00282E6F"/>
    <w:rsid w:val="002A4D2A"/>
    <w:rsid w:val="002A73F5"/>
    <w:rsid w:val="002B2469"/>
    <w:rsid w:val="002D7810"/>
    <w:rsid w:val="002F53FA"/>
    <w:rsid w:val="00330748"/>
    <w:rsid w:val="00331862"/>
    <w:rsid w:val="00342C66"/>
    <w:rsid w:val="0038468D"/>
    <w:rsid w:val="003B6A17"/>
    <w:rsid w:val="00411532"/>
    <w:rsid w:val="00443B50"/>
    <w:rsid w:val="0044543E"/>
    <w:rsid w:val="004A7C4B"/>
    <w:rsid w:val="004E0EB4"/>
    <w:rsid w:val="005222EE"/>
    <w:rsid w:val="00525521"/>
    <w:rsid w:val="00535927"/>
    <w:rsid w:val="00541BB3"/>
    <w:rsid w:val="00544732"/>
    <w:rsid w:val="00546D9F"/>
    <w:rsid w:val="0055105B"/>
    <w:rsid w:val="005515BF"/>
    <w:rsid w:val="00592191"/>
    <w:rsid w:val="005A274C"/>
    <w:rsid w:val="005A2F9D"/>
    <w:rsid w:val="005C61E4"/>
    <w:rsid w:val="005F5D5F"/>
    <w:rsid w:val="00614C66"/>
    <w:rsid w:val="00615F3E"/>
    <w:rsid w:val="00616F62"/>
    <w:rsid w:val="00636A7D"/>
    <w:rsid w:val="00650951"/>
    <w:rsid w:val="00650C8F"/>
    <w:rsid w:val="00652FE0"/>
    <w:rsid w:val="00665EA1"/>
    <w:rsid w:val="00681793"/>
    <w:rsid w:val="006B5958"/>
    <w:rsid w:val="006B7BF9"/>
    <w:rsid w:val="006C5119"/>
    <w:rsid w:val="006C5777"/>
    <w:rsid w:val="006E5B0F"/>
    <w:rsid w:val="007019BF"/>
    <w:rsid w:val="007024E8"/>
    <w:rsid w:val="0079199F"/>
    <w:rsid w:val="00794634"/>
    <w:rsid w:val="007956F5"/>
    <w:rsid w:val="007B5354"/>
    <w:rsid w:val="007C0F36"/>
    <w:rsid w:val="007C7E2D"/>
    <w:rsid w:val="007E33C6"/>
    <w:rsid w:val="00806237"/>
    <w:rsid w:val="00837654"/>
    <w:rsid w:val="00880783"/>
    <w:rsid w:val="008A5EA2"/>
    <w:rsid w:val="008B0358"/>
    <w:rsid w:val="008B5772"/>
    <w:rsid w:val="008C031F"/>
    <w:rsid w:val="008C1756"/>
    <w:rsid w:val="008D0434"/>
    <w:rsid w:val="008D17FF"/>
    <w:rsid w:val="008F6C52"/>
    <w:rsid w:val="009141C6"/>
    <w:rsid w:val="00947C12"/>
    <w:rsid w:val="009532BE"/>
    <w:rsid w:val="009707B7"/>
    <w:rsid w:val="00974CE0"/>
    <w:rsid w:val="009836BA"/>
    <w:rsid w:val="009852D0"/>
    <w:rsid w:val="00990ECC"/>
    <w:rsid w:val="0099119D"/>
    <w:rsid w:val="00A03450"/>
    <w:rsid w:val="00A352DC"/>
    <w:rsid w:val="00A77EE9"/>
    <w:rsid w:val="00A85188"/>
    <w:rsid w:val="00A97C88"/>
    <w:rsid w:val="00AA0542"/>
    <w:rsid w:val="00AA31F1"/>
    <w:rsid w:val="00AA4794"/>
    <w:rsid w:val="00AB3068"/>
    <w:rsid w:val="00AB58F4"/>
    <w:rsid w:val="00AB67F3"/>
    <w:rsid w:val="00AC0ADD"/>
    <w:rsid w:val="00AC4EFD"/>
    <w:rsid w:val="00AD3E5B"/>
    <w:rsid w:val="00AE1C3F"/>
    <w:rsid w:val="00AF32DC"/>
    <w:rsid w:val="00B00CCF"/>
    <w:rsid w:val="00B05074"/>
    <w:rsid w:val="00B327C1"/>
    <w:rsid w:val="00B36692"/>
    <w:rsid w:val="00B40811"/>
    <w:rsid w:val="00B46A60"/>
    <w:rsid w:val="00BC5127"/>
    <w:rsid w:val="00BC6ED1"/>
    <w:rsid w:val="00BF7EAE"/>
    <w:rsid w:val="00C00833"/>
    <w:rsid w:val="00C57F20"/>
    <w:rsid w:val="00C6087E"/>
    <w:rsid w:val="00C9300E"/>
    <w:rsid w:val="00CD35A4"/>
    <w:rsid w:val="00D16845"/>
    <w:rsid w:val="00D37096"/>
    <w:rsid w:val="00D37B9B"/>
    <w:rsid w:val="00D5560D"/>
    <w:rsid w:val="00D56FBE"/>
    <w:rsid w:val="00D723C2"/>
    <w:rsid w:val="00D751DD"/>
    <w:rsid w:val="00DC7F1B"/>
    <w:rsid w:val="00E11E5E"/>
    <w:rsid w:val="00E3564F"/>
    <w:rsid w:val="00E36872"/>
    <w:rsid w:val="00E85952"/>
    <w:rsid w:val="00E936A3"/>
    <w:rsid w:val="00E94B30"/>
    <w:rsid w:val="00EC04FA"/>
    <w:rsid w:val="00EC1838"/>
    <w:rsid w:val="00ED36C6"/>
    <w:rsid w:val="00ED6668"/>
    <w:rsid w:val="00F06DAB"/>
    <w:rsid w:val="00F070F0"/>
    <w:rsid w:val="00F2548A"/>
    <w:rsid w:val="00F312D1"/>
    <w:rsid w:val="00F424CE"/>
    <w:rsid w:val="00F7133A"/>
    <w:rsid w:val="00FA21D4"/>
    <w:rsid w:val="00FB2003"/>
    <w:rsid w:val="00FE381F"/>
    <w:rsid w:val="00FF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uiPriority="11" w:qFormat="1"/>
    <w:lsdException w:name="Date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98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rsid w:val="00535927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359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ev">
    <w:name w:val="Title"/>
    <w:basedOn w:val="Normln"/>
    <w:next w:val="Normln"/>
    <w:link w:val="NzevChar"/>
    <w:uiPriority w:val="2"/>
    <w:qFormat/>
    <w:rsid w:val="0053592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sid w:val="00535927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927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927"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v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customStyle="1" w:styleId="Svtltabulkasmkou11">
    <w:name w:val="Světlá tabulka s mřížkou 11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2zvraznn21">
    <w:name w:val="Tabulka s mřížko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2zvraznn61">
    <w:name w:val="Tabulka s mřížko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mkou31">
    <w:name w:val="Tabulka s mřížko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Tabulkasmkou41">
    <w:name w:val="Tabulka s mřížko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4zvraznn41">
    <w:name w:val="Tabulka s mřížko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4zvraznn51">
    <w:name w:val="Tabulka s mřížko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4zvraznn61">
    <w:name w:val="Tabulka s mřížko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mkou51">
    <w:name w:val="Tmavá tabulka s mřížkou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Tmavtabulkasmkou5zvraznn21">
    <w:name w:val="Tmavá tabulka s mřížkou 5 – zvýraznění 2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Tmavtabulkasmkou5zvraznn41">
    <w:name w:val="Tmavá tabulka s mřížkou 5 – zvýraznění 4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Barevntabulkasmkou61">
    <w:name w:val="Barevná tabulka s mřížko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mkou6zvraznn21">
    <w:name w:val="Barevná tabulka s mřížko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mkou6zvraznn31">
    <w:name w:val="Barevná tabulka s mřížko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mkou6zvraznn41">
    <w:name w:val="Barevná tabulka s mřížko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mkou6zvraznn61">
    <w:name w:val="Barevná tabulka s mřížko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mkou71">
    <w:name w:val="Barevná tabulka s mřížko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Citaceintenzivn">
    <w:name w:val="Intense Quote"/>
    <w:basedOn w:val="Normln"/>
    <w:next w:val="Normln"/>
    <w:link w:val="Citaceintenzivn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CitaceintenzivnChar">
    <w:name w:val="Citace – intenzivní Char"/>
    <w:basedOn w:val="Standardnpsmoodstavce"/>
    <w:link w:val="Citaceintenzivn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customStyle="1" w:styleId="Svtltabulkaseznamu11">
    <w:name w:val="Světlá tabulka seznamu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Svtltabulkaseznamu1zvraznn21">
    <w:name w:val="Světlá tabulka seznam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Svtltabulkaseznamu1zvraznn41">
    <w:name w:val="Světlá tabulka seznam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Svtltabulkaseznamu1zvraznn51">
    <w:name w:val="Světlá tabulka seznam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Svtltabulkaseznamu1zvraznn61">
    <w:name w:val="Světlá tabulka seznam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21">
    <w:name w:val="Tabulka seznam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2zvraznn31">
    <w:name w:val="Tabulka seznam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2zvraznn41">
    <w:name w:val="Tabulka seznam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2zvraznn51">
    <w:name w:val="Tabulka seznam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2zvraznn61">
    <w:name w:val="Tabulka seznam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31">
    <w:name w:val="Tabulka seznam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Tabulkaseznamu41">
    <w:name w:val="Tabulka seznam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4zvraznn21">
    <w:name w:val="Tabulka seznam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4zvraznn31">
    <w:name w:val="Tabulka seznam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4zvraznn41">
    <w:name w:val="Tabulka seznam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4zvraznn51">
    <w:name w:val="Tabulka seznam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4zvraznn61">
    <w:name w:val="Tabulka seznam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eznamu51">
    <w:name w:val="Tmavá tabulka seznamu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Borders>
        <w:top w:val="single" w:sz="4" w:space="0" w:color="E03177" w:themeColor="accent1"/>
        <w:bottom w:val="single" w:sz="4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eznamu6zvraznn21">
    <w:name w:val="Barevná tabulka seznam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Borders>
        <w:top w:val="single" w:sz="4" w:space="0" w:color="97C83C" w:themeColor="accent2"/>
        <w:bottom w:val="single" w:sz="4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eznamu6zvraznn31">
    <w:name w:val="Barevná tabulka seznam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Borders>
        <w:top w:val="single" w:sz="4" w:space="0" w:color="EEAE1F" w:themeColor="accent3"/>
        <w:bottom w:val="single" w:sz="4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eznamu6zvraznn41">
    <w:name w:val="Barevná tabulka seznam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Borders>
        <w:top w:val="single" w:sz="4" w:space="0" w:color="EC6814" w:themeColor="accent4"/>
        <w:bottom w:val="single" w:sz="4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eznamu6zvraznn51">
    <w:name w:val="Barevná tabulka seznam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Borders>
        <w:top w:val="single" w:sz="4" w:space="0" w:color="7458AB" w:themeColor="accent5"/>
        <w:bottom w:val="single" w:sz="4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eznamu6zvraznn61">
    <w:name w:val="Barevná tabulka seznam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Borders>
        <w:top w:val="single" w:sz="4" w:space="0" w:color="24A5CD" w:themeColor="accent6"/>
        <w:bottom w:val="single" w:sz="4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eznamu71">
    <w:name w:val="Barevná tabulka seznam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bottom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bottom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bottom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bottom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bottom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bottom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customStyle="1" w:styleId="Prosttabulka11">
    <w:name w:val="Prostá tabulka 1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ace">
    <w:name w:val="Quote"/>
    <w:basedOn w:val="Normln"/>
    <w:next w:val="Normln"/>
    <w:link w:val="Citac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eChar">
    <w:name w:val="Citace Char"/>
    <w:basedOn w:val="Standardnpsmoodstavce"/>
    <w:link w:val="Citace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6E5B0F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roulik@razdva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ctzamberk@centrum.cz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\Desktop\word%20forul&#225;&#345;%20let&#225;ku%20na%20akci%20&#268;&#35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0F521939F484311981692BB23F6E4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4D6156-A92C-4639-A0B7-336ABE16C2B7}"/>
      </w:docPartPr>
      <w:docPartBody>
        <w:p w:rsidR="008D26F1" w:rsidRDefault="00061B5F">
          <w:pPr>
            <w:pStyle w:val="C0F521939F484311981692BB23F6E4FA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6A4E512E32AD4AE78496C9F2F4B4A5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1DAD10-F1E7-468F-9823-CF4F56A3ECE1}"/>
      </w:docPartPr>
      <w:docPartBody>
        <w:p w:rsidR="008D26F1" w:rsidRDefault="00061B5F">
          <w:pPr>
            <w:pStyle w:val="6A4E512E32AD4AE78496C9F2F4B4A5D2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99129902EE74E12B1793C8F9306B6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05256-6E15-4374-BDEC-6262B0DCFCBF}"/>
      </w:docPartPr>
      <w:docPartBody>
        <w:p w:rsidR="008D26F1" w:rsidRDefault="00061B5F">
          <w:pPr>
            <w:pStyle w:val="899129902EE74E12B1793C8F9306B67C"/>
          </w:pPr>
          <w:r w:rsidRPr="00AA4794">
            <w:rPr>
              <w:lang w:bidi="cs-CZ"/>
            </w:rPr>
            <w:t>Ulice a číslo domu</w:t>
          </w:r>
          <w:r w:rsidRPr="00AA4794">
            <w:rPr>
              <w:lang w:bidi="cs-CZ"/>
            </w:rPr>
            <w:br/>
            <w:t>PSČ Město</w:t>
          </w:r>
        </w:p>
      </w:docPartBody>
    </w:docPart>
    <w:docPart>
      <w:docPartPr>
        <w:name w:val="B87F8F61711A4533B09E3B1F2545A0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33DD4D-B691-4063-8F62-62B6E47F46A0}"/>
      </w:docPartPr>
      <w:docPartBody>
        <w:p w:rsidR="008D26F1" w:rsidRDefault="00061B5F">
          <w:pPr>
            <w:pStyle w:val="B87F8F61711A4533B09E3B1F2545A006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FF82711893144C5C89E1794DE6B8BF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6E177-422A-4AE0-B94E-4B1C7BC72B2A}"/>
      </w:docPartPr>
      <w:docPartBody>
        <w:p w:rsidR="008D26F1" w:rsidRDefault="00061B5F">
          <w:pPr>
            <w:pStyle w:val="FF82711893144C5C89E1794DE6B8BFBF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6B1EDD967AD4E3FBC401EF4C71D17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C6E9-A277-458F-8ADA-8B30BFE76F8E}"/>
      </w:docPartPr>
      <w:docPartBody>
        <w:p w:rsidR="008D26F1" w:rsidRDefault="00061B5F">
          <w:pPr>
            <w:pStyle w:val="86B1EDD967AD4E3FBC401EF4C71D17A3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61B5F"/>
    <w:rsid w:val="000234BA"/>
    <w:rsid w:val="00046CD5"/>
    <w:rsid w:val="00061B5F"/>
    <w:rsid w:val="0031228D"/>
    <w:rsid w:val="00455F30"/>
    <w:rsid w:val="005F01F1"/>
    <w:rsid w:val="007C789F"/>
    <w:rsid w:val="007E4FB8"/>
    <w:rsid w:val="008D26F1"/>
    <w:rsid w:val="00936D3D"/>
    <w:rsid w:val="009A2F57"/>
    <w:rsid w:val="00A15CF8"/>
    <w:rsid w:val="00B02FB2"/>
    <w:rsid w:val="00CA50CA"/>
    <w:rsid w:val="00DB771D"/>
    <w:rsid w:val="00E7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26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0F521939F484311981692BB23F6E4FA">
    <w:name w:val="C0F521939F484311981692BB23F6E4FA"/>
    <w:rsid w:val="008D26F1"/>
  </w:style>
  <w:style w:type="paragraph" w:customStyle="1" w:styleId="6A4E512E32AD4AE78496C9F2F4B4A5D2">
    <w:name w:val="6A4E512E32AD4AE78496C9F2F4B4A5D2"/>
    <w:rsid w:val="008D26F1"/>
  </w:style>
  <w:style w:type="paragraph" w:customStyle="1" w:styleId="35818E4A271C4A66BD6E3054EC183883">
    <w:name w:val="35818E4A271C4A66BD6E3054EC183883"/>
    <w:rsid w:val="008D26F1"/>
  </w:style>
  <w:style w:type="paragraph" w:customStyle="1" w:styleId="899129902EE74E12B1793C8F9306B67C">
    <w:name w:val="899129902EE74E12B1793C8F9306B67C"/>
    <w:rsid w:val="008D26F1"/>
  </w:style>
  <w:style w:type="paragraph" w:customStyle="1" w:styleId="B87F8F61711A4533B09E3B1F2545A006">
    <w:name w:val="B87F8F61711A4533B09E3B1F2545A006"/>
    <w:rsid w:val="008D26F1"/>
  </w:style>
  <w:style w:type="paragraph" w:customStyle="1" w:styleId="FF82711893144C5C89E1794DE6B8BFBF">
    <w:name w:val="FF82711893144C5C89E1794DE6B8BFBF"/>
    <w:rsid w:val="008D26F1"/>
  </w:style>
  <w:style w:type="paragraph" w:customStyle="1" w:styleId="86B1EDD967AD4E3FBC401EF4C71D17A3">
    <w:name w:val="86B1EDD967AD4E3FBC401EF4C71D17A3"/>
    <w:rsid w:val="008D26F1"/>
  </w:style>
  <w:style w:type="paragraph" w:customStyle="1" w:styleId="2E4D88A03F124D588FC060C7B3CE01CB">
    <w:name w:val="2E4D88A03F124D588FC060C7B3CE01CB"/>
    <w:rsid w:val="005F01F1"/>
    <w:pPr>
      <w:spacing w:after="160" w:line="259" w:lineRule="auto"/>
    </w:pPr>
  </w:style>
  <w:style w:type="paragraph" w:customStyle="1" w:styleId="5B425D9B928B4A00A877BB8EEAD098F3">
    <w:name w:val="5B425D9B928B4A00A877BB8EEAD098F3"/>
    <w:rsid w:val="005F01F1"/>
    <w:pPr>
      <w:spacing w:after="160" w:line="259" w:lineRule="auto"/>
    </w:pPr>
  </w:style>
  <w:style w:type="paragraph" w:customStyle="1" w:styleId="2AA793261A504E0FA8EF4897C8410736">
    <w:name w:val="2AA793261A504E0FA8EF4897C8410736"/>
    <w:rsid w:val="005F01F1"/>
    <w:pPr>
      <w:spacing w:after="160" w:line="259" w:lineRule="auto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8403DB4D-250D-4CBC-B1F3-01411C8BD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forulář letáku na akci ČŠ.dotx</Template>
  <TotalTime>2</TotalTime>
  <Pages>2</Pages>
  <Words>258</Words>
  <Characters>1528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Nejedlík</dc:creator>
  <cp:lastModifiedBy>Jiří Broulík</cp:lastModifiedBy>
  <cp:revision>2</cp:revision>
  <cp:lastPrinted>2018-05-13T21:15:00Z</cp:lastPrinted>
  <dcterms:created xsi:type="dcterms:W3CDTF">2021-06-28T07:31:00Z</dcterms:created>
  <dcterms:modified xsi:type="dcterms:W3CDTF">2021-06-28T07:31:00Z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