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Svtltabulkasmkou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7629"/>
        <w:gridCol w:w="3171"/>
      </w:tblGrid>
      <w:tr w:rsidR="00880783" w:rsidRPr="00AA4794" w:rsidTr="00496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684"/>
        </w:trPr>
        <w:tc>
          <w:tcPr>
            <w:tcW w:w="3532" w:type="pct"/>
            <w:tcMar>
              <w:right w:w="288" w:type="dxa"/>
            </w:tcMar>
          </w:tcPr>
          <w:p w:rsidR="00A80CB0" w:rsidRDefault="00090F1F" w:rsidP="00A80CB0">
            <w:pPr>
              <w:keepNext/>
              <w:spacing w:after="160" w:line="312" w:lineRule="auto"/>
              <w:rPr>
                <w:bCs w:val="0"/>
              </w:rPr>
            </w:pPr>
            <w:bookmarkStart w:id="0" w:name="_GoBack"/>
            <w:bookmarkEnd w:id="0"/>
            <w:r>
              <w:t xml:space="preserve">  </w:t>
            </w:r>
            <w:r w:rsidR="003A15AE">
              <w:t xml:space="preserve"> </w:t>
            </w:r>
            <w:r>
              <w:rPr>
                <w:noProof/>
                <w:lang w:eastAsia="cs-CZ"/>
              </w:rPr>
              <w:drawing>
                <wp:inline distT="0" distB="0" distL="0" distR="0" wp14:anchorId="72FEBB7F" wp14:editId="316BE92E">
                  <wp:extent cx="1725841" cy="1298922"/>
                  <wp:effectExtent l="0" t="0" r="8255" b="0"/>
                  <wp:docPr id="4" name="obrázek 2" descr="http://www.horsefarmkroutilik.cz/images/phocagallery/Restaurace/thumbs/phoca_thumb_m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orsefarmkroutilik.cz/images/phocagallery/Restaurace/thumbs/phoca_thumb_m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349" cy="131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A15AE">
              <w:t xml:space="preserve">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4F32C43D" wp14:editId="4F4D961C">
                  <wp:extent cx="1930919" cy="1286474"/>
                  <wp:effectExtent l="0" t="0" r="0" b="9525"/>
                  <wp:docPr id="3" name="obrázek 3" descr="Rekonstruovaná vinotéka v patře nad lisovno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konstruovaná vinotéka v patře nad lisovno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542" cy="129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D2A" w:rsidRPr="00AA4794" w:rsidRDefault="008C4009" w:rsidP="005C61E4">
            <w:pPr>
              <w:pStyle w:val="Datum"/>
            </w:pPr>
            <w:r>
              <w:t>1</w:t>
            </w:r>
            <w:r w:rsidR="005C6095">
              <w:t>0</w:t>
            </w:r>
            <w:r>
              <w:t>.– 1</w:t>
            </w:r>
            <w:r w:rsidR="005C6095">
              <w:t>1</w:t>
            </w:r>
            <w:r>
              <w:t>.10</w:t>
            </w:r>
            <w:r w:rsidR="002A4D2A">
              <w:t>.20</w:t>
            </w:r>
            <w:r w:rsidR="005C6095">
              <w:t>20</w:t>
            </w:r>
          </w:p>
          <w:p w:rsidR="005C61E4" w:rsidRPr="008C4009" w:rsidRDefault="005C6095" w:rsidP="00546D9F">
            <w:pPr>
              <w:pStyle w:val="Nzev"/>
              <w:rPr>
                <w:sz w:val="64"/>
                <w:szCs w:val="64"/>
              </w:rPr>
            </w:pPr>
            <w:r>
              <w:rPr>
                <w:sz w:val="64"/>
                <w:szCs w:val="64"/>
              </w:rPr>
              <w:t>Znojemsko</w:t>
            </w:r>
          </w:p>
          <w:p w:rsidR="00AD3E5B" w:rsidRDefault="00E73278" w:rsidP="005C61E4">
            <w:pPr>
              <w:spacing w:after="160" w:line="312" w:lineRule="auto"/>
            </w:pPr>
            <w:r>
              <w:br/>
            </w:r>
            <w:r w:rsidR="005A274C">
              <w:t>KČT</w:t>
            </w:r>
            <w:r w:rsidR="00DC7F1B">
              <w:t xml:space="preserve">, </w:t>
            </w:r>
            <w:r w:rsidR="005A274C">
              <w:t xml:space="preserve"> odbor Žamberk, pořádá ve dnech </w:t>
            </w:r>
            <w:r w:rsidR="008C4009">
              <w:t>1</w:t>
            </w:r>
            <w:r w:rsidR="005C6095">
              <w:t>0</w:t>
            </w:r>
            <w:r w:rsidR="008C4009">
              <w:t>. až 1</w:t>
            </w:r>
            <w:r w:rsidR="005C6095">
              <w:t>1</w:t>
            </w:r>
            <w:r w:rsidR="008C4009">
              <w:t>.10</w:t>
            </w:r>
            <w:r w:rsidR="00B05074">
              <w:t>.</w:t>
            </w:r>
            <w:r w:rsidR="005A274C">
              <w:t>20</w:t>
            </w:r>
            <w:r w:rsidR="005C6095">
              <w:t>20</w:t>
            </w:r>
            <w:r w:rsidR="005A274C">
              <w:t xml:space="preserve"> turistickou akci, </w:t>
            </w:r>
            <w:r w:rsidR="008C4009">
              <w:t xml:space="preserve"> výlet </w:t>
            </w:r>
            <w:r w:rsidR="00E34F62">
              <w:t xml:space="preserve">na </w:t>
            </w:r>
            <w:r w:rsidR="005C6095">
              <w:t>Znojemsko</w:t>
            </w:r>
            <w:r w:rsidR="008C4009">
              <w:t xml:space="preserve">  </w:t>
            </w:r>
            <w:r w:rsidR="00467EC3">
              <w:t>a</w:t>
            </w:r>
            <w:r w:rsidR="008C4009">
              <w:t xml:space="preserve">  sklípku</w:t>
            </w:r>
            <w:r w:rsidR="005C6095">
              <w:t xml:space="preserve"> v Lechovicích</w:t>
            </w:r>
          </w:p>
          <w:p w:rsidR="00B05074" w:rsidRDefault="00AD3E5B" w:rsidP="005C61E4">
            <w:pPr>
              <w:spacing w:after="160" w:line="312" w:lineRule="auto"/>
            </w:pPr>
            <w:r>
              <w:t xml:space="preserve">DOPRAVA </w:t>
            </w:r>
            <w:r w:rsidR="009532BE">
              <w:t xml:space="preserve"> </w:t>
            </w:r>
            <w:r>
              <w:t xml:space="preserve">– </w:t>
            </w:r>
            <w:r w:rsidR="00B05074">
              <w:t xml:space="preserve"> </w:t>
            </w:r>
            <w:r w:rsidR="00FE3BDF">
              <w:rPr>
                <w:rFonts w:eastAsia="Times New Roman" w:cs="Times New Roman"/>
                <w:lang w:eastAsia="cs-CZ"/>
              </w:rPr>
              <w:t>Autobus</w:t>
            </w:r>
          </w:p>
          <w:p w:rsidR="00E352DC" w:rsidRPr="008C4009" w:rsidRDefault="00E352DC" w:rsidP="005C61E4">
            <w:pPr>
              <w:spacing w:after="160" w:line="312" w:lineRule="auto"/>
            </w:pPr>
            <w:r>
              <w:t>PRŮVODCE – Ing. Vladimír SMYČKA</w:t>
            </w:r>
          </w:p>
          <w:p w:rsidR="005C6095" w:rsidRDefault="00AD3E5B" w:rsidP="005C61E4">
            <w:pPr>
              <w:spacing w:after="160" w:line="312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t>UBYTOVÁNÍ –</w:t>
            </w:r>
            <w:r w:rsidR="008D0434">
              <w:t xml:space="preserve"> </w:t>
            </w:r>
            <w:r w:rsidR="005C6095" w:rsidRPr="00AC00CE">
              <w:rPr>
                <w:rFonts w:ascii="Times New Roman" w:eastAsia="Times New Roman" w:hAnsi="Times New Roman" w:cs="Times New Roman"/>
                <w:lang w:eastAsia="cs-CZ"/>
              </w:rPr>
              <w:t xml:space="preserve">Hors Farm Kroutilík v Lechovicích (asi 10 km do Znojma). Ubytování je na dobré úrovni, </w:t>
            </w:r>
            <w:r w:rsidR="005C6095" w:rsidRPr="008F130F">
              <w:rPr>
                <w:i/>
              </w:rPr>
              <w:t>večeře, nocleh, snídaně - 590,- Kč/os</w:t>
            </w:r>
            <w:r w:rsidR="005C6095">
              <w:t>.</w:t>
            </w:r>
            <w:r w:rsidR="005C6095" w:rsidRPr="00AC00CE">
              <w:rPr>
                <w:rFonts w:ascii="Times New Roman" w:eastAsia="Times New Roman" w:hAnsi="Times New Roman" w:cs="Times New Roman"/>
                <w:lang w:eastAsia="cs-CZ"/>
              </w:rPr>
              <w:t>.</w:t>
            </w:r>
          </w:p>
          <w:p w:rsidR="00122C10" w:rsidRDefault="00122C10" w:rsidP="005C61E4">
            <w:pPr>
              <w:spacing w:after="160" w:line="312" w:lineRule="auto"/>
            </w:pPr>
            <w:r>
              <w:t xml:space="preserve">STRAVOVÁNÍ – </w:t>
            </w:r>
            <w:r w:rsidR="0082563B">
              <w:t xml:space="preserve">V sobotu </w:t>
            </w:r>
            <w:r w:rsidR="005C6095">
              <w:t>o</w:t>
            </w:r>
            <w:r w:rsidR="00630F67">
              <w:t>běd a v</w:t>
            </w:r>
            <w:r w:rsidR="0082563B">
              <w:t xml:space="preserve">ečeře </w:t>
            </w:r>
            <w:r w:rsidR="00630F67">
              <w:t>z</w:t>
            </w:r>
            <w:r w:rsidR="0082563B">
              <w:t xml:space="preserve">ajištěna, </w:t>
            </w:r>
            <w:r w:rsidR="00AA01AE">
              <w:t xml:space="preserve">Nedělní </w:t>
            </w:r>
            <w:r w:rsidR="005C6095">
              <w:t>snídaně</w:t>
            </w:r>
            <w:r w:rsidR="0023661B">
              <w:t xml:space="preserve"> a</w:t>
            </w:r>
            <w:r w:rsidR="005C6095">
              <w:t xml:space="preserve"> </w:t>
            </w:r>
            <w:r w:rsidR="00AA01AE">
              <w:t>oběd zajištěn</w:t>
            </w:r>
            <w:r w:rsidR="0029086B">
              <w:t>.</w:t>
            </w:r>
            <w:r w:rsidR="00414D7F">
              <w:t xml:space="preserve">                                 </w:t>
            </w:r>
            <w:r w:rsidR="003A15A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F06DAB" w:rsidRDefault="00AA01AE" w:rsidP="005C61E4">
            <w:pPr>
              <w:spacing w:after="160" w:line="312" w:lineRule="auto"/>
            </w:pPr>
            <w:r>
              <w:t xml:space="preserve">SKLÍPEK </w:t>
            </w:r>
            <w:r w:rsidR="0029086B">
              <w:t>–</w:t>
            </w:r>
            <w:r>
              <w:t xml:space="preserve"> </w:t>
            </w:r>
            <w:r w:rsidR="005C6095">
              <w:t>Vinný sklep Lechovice - degustace 8 druhů vín, someliér,  degustační sousto k vínu,</w:t>
            </w:r>
            <w:r w:rsidR="00DA4DA8">
              <w:t xml:space="preserve"> </w:t>
            </w:r>
            <w:r w:rsidR="005C6095">
              <w:t>a prohlídka sklepa, pro 35-40 osob to vyjde asi na 250,- Kč/os. , od 20</w:t>
            </w:r>
            <w:r w:rsidR="00DA4DA8">
              <w:t>.00</w:t>
            </w:r>
            <w:r w:rsidR="005C6095">
              <w:t xml:space="preserve"> do 22.00. Nákup vína možný.</w:t>
            </w:r>
            <w:r w:rsidR="005C6095">
              <w:br/>
            </w:r>
            <w:r w:rsidR="00F06DAB">
              <w:t xml:space="preserve">CENA A PLATBA – cena </w:t>
            </w:r>
            <w:r w:rsidR="0082563B">
              <w:t xml:space="preserve"> zahrnuje</w:t>
            </w:r>
            <w:r w:rsidR="009A38C0">
              <w:t xml:space="preserve">: </w:t>
            </w:r>
            <w:r w:rsidR="0082563B">
              <w:t xml:space="preserve"> cestu, cenu ve sklípku a ubytování, celkem 1</w:t>
            </w:r>
            <w:r w:rsidR="0053057C">
              <w:t>6</w:t>
            </w:r>
            <w:r w:rsidR="0029086B">
              <w:t>0</w:t>
            </w:r>
            <w:r w:rsidR="0082563B">
              <w:t>0,- Kč pro cizí a 1</w:t>
            </w:r>
            <w:r w:rsidR="00414D7F">
              <w:t>2</w:t>
            </w:r>
            <w:r w:rsidR="0082563B">
              <w:t>00,- Kč pro členy KČT.</w:t>
            </w:r>
            <w:r w:rsidR="00E73278">
              <w:br/>
              <w:t>Cenu uhradit do 28.9.20</w:t>
            </w:r>
            <w:r w:rsidR="0053057C">
              <w:t>20</w:t>
            </w:r>
            <w:r w:rsidR="00E73278">
              <w:t xml:space="preserve"> na č.ú. 28007148</w:t>
            </w:r>
            <w:r w:rsidR="00913B42">
              <w:t>44</w:t>
            </w:r>
            <w:r w:rsidR="00E73278">
              <w:t>/2010</w:t>
            </w:r>
          </w:p>
          <w:p w:rsidR="0082563B" w:rsidRDefault="00F06DAB" w:rsidP="00001C97">
            <w:pPr>
              <w:spacing w:line="360" w:lineRule="auto"/>
              <w:rPr>
                <w:rFonts w:eastAsia="Times New Roman" w:cs="Arial"/>
                <w:lang w:eastAsia="cs-CZ"/>
              </w:rPr>
            </w:pPr>
            <w:r>
              <w:t xml:space="preserve">PROGRAM </w:t>
            </w:r>
            <w:r w:rsidR="00592191">
              <w:t>–</w:t>
            </w:r>
            <w:r>
              <w:t xml:space="preserve"> </w:t>
            </w:r>
            <w:r w:rsidR="0082563B">
              <w:br/>
              <w:t>Sobota – odjezd z náměstí v Žamberku v 0</w:t>
            </w:r>
            <w:r w:rsidR="00DA4DA8">
              <w:t>7</w:t>
            </w:r>
            <w:r w:rsidR="0082563B">
              <w:t>:00 hodin, v </w:t>
            </w:r>
            <w:r w:rsidR="00630F67">
              <w:t>1</w:t>
            </w:r>
            <w:r w:rsidR="00DA4DA8">
              <w:t>1</w:t>
            </w:r>
            <w:r w:rsidR="0082563B">
              <w:t xml:space="preserve">:00 hod příjezd do </w:t>
            </w:r>
            <w:r w:rsidR="00DA4DA8">
              <w:t>Lechovic</w:t>
            </w:r>
            <w:r w:rsidR="0082563B">
              <w:t>.</w:t>
            </w:r>
            <w:r w:rsidR="00630F67">
              <w:t xml:space="preserve"> </w:t>
            </w:r>
            <w:r w:rsidR="00DA4DA8">
              <w:t>Zde ubytování a oběd. Od 13.00 do 18.00 hodin prohlídka Znojma</w:t>
            </w:r>
            <w:r w:rsidR="00DA4DA8" w:rsidRPr="00DA4DA8">
              <w:t>,</w:t>
            </w:r>
            <w:r w:rsidR="00630F67" w:rsidRPr="00DA4DA8">
              <w:t xml:space="preserve"> </w:t>
            </w:r>
            <w:r w:rsidR="00DA4DA8" w:rsidRPr="00DA4DA8">
              <w:rPr>
                <w:rFonts w:eastAsia="Times New Roman" w:cs="Times New Roman"/>
                <w:lang w:eastAsia="cs-CZ"/>
              </w:rPr>
              <w:t>historické město, kostel Sv.Mikuláše, Hrad, Rotunda sv.Kateřiny, Znojemské podzemí (okruh je možný také vláčkem po městě)</w:t>
            </w:r>
            <w:r w:rsidR="00AA01AE" w:rsidRPr="00DA4DA8">
              <w:rPr>
                <w:rFonts w:eastAsia="Times New Roman" w:cs="Arial"/>
                <w:lang w:eastAsia="cs-CZ"/>
              </w:rPr>
              <w:br/>
            </w:r>
          </w:p>
          <w:p w:rsidR="00CB5EC0" w:rsidRDefault="00CB5EC0" w:rsidP="00001C97">
            <w:pPr>
              <w:spacing w:line="360" w:lineRule="auto"/>
              <w:rPr>
                <w:rFonts w:eastAsia="Times New Roman" w:cs="Arial"/>
                <w:lang w:eastAsia="cs-CZ"/>
              </w:rPr>
            </w:pPr>
          </w:p>
          <w:p w:rsidR="00947C12" w:rsidRDefault="00947C12" w:rsidP="005C61E4">
            <w:pPr>
              <w:spacing w:after="160" w:line="312" w:lineRule="auto"/>
            </w:pPr>
          </w:p>
          <w:p w:rsidR="00197A37" w:rsidRDefault="00197A37" w:rsidP="005C61E4">
            <w:pPr>
              <w:spacing w:after="160" w:line="312" w:lineRule="auto"/>
            </w:pPr>
          </w:p>
          <w:p w:rsidR="00AD3E5B" w:rsidRDefault="00AD3E5B" w:rsidP="005C61E4">
            <w:pPr>
              <w:spacing w:after="160" w:line="312" w:lineRule="auto"/>
            </w:pPr>
          </w:p>
          <w:p w:rsidR="00AD3E5B" w:rsidRPr="00AA4794" w:rsidRDefault="00AD3E5B" w:rsidP="005C61E4">
            <w:pPr>
              <w:spacing w:after="160" w:line="312" w:lineRule="auto"/>
            </w:pPr>
          </w:p>
          <w:p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1468" w:type="pct"/>
          </w:tcPr>
          <w:p w:rsidR="005C61E4" w:rsidRDefault="00D37B9B" w:rsidP="005C61E4">
            <w:pPr>
              <w:pStyle w:val="Nadpis2"/>
              <w:outlineLvl w:val="1"/>
            </w:pPr>
            <w:r>
              <w:t>Turistick</w:t>
            </w:r>
            <w:r w:rsidR="00AA01AE">
              <w:t>o -poznávací</w:t>
            </w:r>
            <w:r>
              <w:t xml:space="preserve"> akce</w:t>
            </w:r>
            <w:r w:rsidR="007E33C6">
              <w:t xml:space="preserve"> pro všechny</w:t>
            </w:r>
            <w:r>
              <w:t xml:space="preserve"> </w:t>
            </w:r>
            <w:r w:rsidR="002F53FA">
              <w:t>!</w:t>
            </w:r>
          </w:p>
          <w:p w:rsidR="005C61E4" w:rsidRPr="00AA4794" w:rsidRDefault="00826C11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193575528"/>
                <w:placeholder>
                  <w:docPart w:val="C0F521939F484311981692BB23F6E4FA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7E33C6" w:rsidRPr="00127C70" w:rsidRDefault="007E33C6" w:rsidP="007E33C6">
            <w:pPr>
              <w:pStyle w:val="Nadpis2"/>
              <w:outlineLvl w:val="1"/>
            </w:pPr>
            <w:r w:rsidRPr="00127C70">
              <w:t>Ubytování</w:t>
            </w:r>
            <w:r w:rsidR="00AA01AE" w:rsidRPr="00127C70">
              <w:t> </w:t>
            </w:r>
            <w:r w:rsidR="00127C70" w:rsidRPr="00127C70">
              <w:rPr>
                <w:rFonts w:eastAsia="Times New Roman" w:cs="Times New Roman"/>
                <w:lang w:eastAsia="cs-CZ"/>
              </w:rPr>
              <w:t>Hors Farm Kroutilík v Lechovicích</w:t>
            </w:r>
          </w:p>
          <w:p w:rsidR="005C61E4" w:rsidRPr="00AA4794" w:rsidRDefault="00826C11" w:rsidP="005C61E4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-59171642"/>
                <w:placeholder>
                  <w:docPart w:val="6A4E512E32AD4AE78496C9F2F4B4A5D2"/>
                </w:placeholder>
                <w:temporary/>
                <w:showingPlcHdr/>
                <w:text/>
              </w:sdtPr>
              <w:sdtEndPr/>
              <w:sdtContent>
                <w:r w:rsidR="005C61E4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AA4794" w:rsidRDefault="006C5777" w:rsidP="005C61E4">
            <w:pPr>
              <w:pStyle w:val="Nadpis2"/>
              <w:outlineLvl w:val="1"/>
            </w:pPr>
            <w:r>
              <w:t xml:space="preserve">Cena </w:t>
            </w:r>
            <w:r w:rsidR="0053057C">
              <w:t>výletu</w:t>
            </w:r>
            <w:r w:rsidR="00042883">
              <w:t xml:space="preserve"> </w:t>
            </w:r>
            <w:r w:rsidR="00AA01AE">
              <w:t>1 </w:t>
            </w:r>
            <w:r w:rsidR="0053057C">
              <w:t>6</w:t>
            </w:r>
            <w:r w:rsidR="00AA01AE">
              <w:t xml:space="preserve">00,- Kč nečlenové, </w:t>
            </w:r>
            <w:r w:rsidR="00AA01AE">
              <w:br/>
              <w:t xml:space="preserve">1 </w:t>
            </w:r>
            <w:r w:rsidR="00140FEE">
              <w:t>2</w:t>
            </w:r>
            <w:r w:rsidR="00AA01AE">
              <w:t>00,- Kč členové</w:t>
            </w:r>
            <w:r w:rsidR="00B05074">
              <w:t>,- K</w:t>
            </w:r>
            <w:r w:rsidR="00042883">
              <w:t>č</w:t>
            </w:r>
          </w:p>
          <w:p w:rsidR="009D2E0A" w:rsidRDefault="009D2E0A" w:rsidP="006F7E36">
            <w:pPr>
              <w:pStyle w:val="Kontaktninformace"/>
              <w:ind w:left="0"/>
            </w:pPr>
          </w:p>
          <w:p w:rsidR="006F7E36" w:rsidRDefault="006F7E36" w:rsidP="006F7E36">
            <w:pPr>
              <w:pStyle w:val="Kontaktninformace"/>
              <w:ind w:left="0"/>
            </w:pPr>
            <w:r>
              <w:t>č.ú. 2800714844/2010</w:t>
            </w:r>
          </w:p>
          <w:p w:rsidR="009D2E0A" w:rsidRDefault="009D2E0A" w:rsidP="006F7E36">
            <w:pPr>
              <w:pStyle w:val="Kontaktninformace"/>
              <w:ind w:left="0"/>
            </w:pPr>
          </w:p>
          <w:p w:rsidR="006C5119" w:rsidRDefault="006C5119" w:rsidP="005C61E4">
            <w:pPr>
              <w:pStyle w:val="Nadpis3"/>
              <w:outlineLvl w:val="2"/>
            </w:pPr>
          </w:p>
          <w:p w:rsidR="005C61E4" w:rsidRPr="00DC7F1B" w:rsidRDefault="0016606E" w:rsidP="005C61E4">
            <w:pPr>
              <w:pStyle w:val="Nadpis3"/>
              <w:outlineLvl w:val="2"/>
              <w:rPr>
                <w:rFonts w:asciiTheme="minorHAnsi" w:hAnsiTheme="minorHAnsi"/>
              </w:rPr>
            </w:pPr>
            <w:r>
              <w:t xml:space="preserve">pořádá </w:t>
            </w:r>
            <w:r w:rsidR="00042883">
              <w:t>KČT</w:t>
            </w:r>
            <w:r w:rsidR="00DC7F1B">
              <w:t>,</w:t>
            </w:r>
            <w:r w:rsidR="00042883">
              <w:t xml:space="preserve"> </w:t>
            </w:r>
            <w:r w:rsidR="006C5119">
              <w:br/>
              <w:t>odbor Žamberk</w:t>
            </w:r>
            <w:r w:rsidR="00DC7F1B">
              <w:br/>
            </w:r>
          </w:p>
          <w:p w:rsidR="005C61E4" w:rsidRPr="00AA4794" w:rsidRDefault="00826C11" w:rsidP="00AA4794">
            <w:pPr>
              <w:pStyle w:val="Kontaktninformace"/>
              <w:spacing w:line="312" w:lineRule="auto"/>
            </w:pPr>
            <w:sdt>
              <w:sdtPr>
                <w:alias w:val="Zadejte ulici a číslo domu, PSČ, město:"/>
                <w:tag w:val="Zadejte ulici a číslo domu, PSČ, město:"/>
                <w:id w:val="857003158"/>
                <w:placeholder>
                  <w:docPart w:val="899129902EE74E12B1793C8F9306B67C"/>
                </w:placeholder>
                <w:text w:multiLine="1"/>
              </w:sdtPr>
              <w:sdtEndPr/>
              <w:sdtContent>
                <w:r w:rsidR="00BF7EAE">
                  <w:t>Ing. Jiří B</w:t>
                </w:r>
                <w:r w:rsidR="00042883">
                  <w:t>roulík</w:t>
                </w:r>
              </w:sdtContent>
            </w:sdt>
          </w:p>
          <w:p w:rsidR="005C61E4" w:rsidRPr="00AA4794" w:rsidRDefault="00042883" w:rsidP="00AA4794">
            <w:pPr>
              <w:pStyle w:val="Kontaktninformace"/>
              <w:spacing w:line="312" w:lineRule="auto"/>
            </w:pPr>
            <w:r>
              <w:t>Tel.725766</w:t>
            </w:r>
            <w:r w:rsidR="0016606E">
              <w:t>509</w:t>
            </w:r>
          </w:p>
          <w:p w:rsidR="005C61E4" w:rsidRDefault="00826C11" w:rsidP="00AA4794">
            <w:pPr>
              <w:pStyle w:val="Kontaktninformace"/>
              <w:spacing w:line="312" w:lineRule="auto"/>
            </w:pPr>
            <w:hyperlink r:id="rId13" w:history="1">
              <w:r w:rsidR="00E36872" w:rsidRPr="00481FFE">
                <w:rPr>
                  <w:rStyle w:val="Hypertextovodkaz"/>
                </w:rPr>
                <w:t>kctzamberk@centrum.cz</w:t>
              </w:r>
            </w:hyperlink>
          </w:p>
          <w:p w:rsidR="005C61E4" w:rsidRPr="00AA4794" w:rsidRDefault="005C61E4" w:rsidP="0044543E">
            <w:pPr>
              <w:pStyle w:val="Kontaktninformace"/>
              <w:spacing w:line="312" w:lineRule="auto"/>
            </w:pPr>
          </w:p>
        </w:tc>
      </w:tr>
    </w:tbl>
    <w:p w:rsidR="005C61E4" w:rsidRDefault="005C61E4" w:rsidP="00AA4794">
      <w:pPr>
        <w:pStyle w:val="Bezmezer"/>
      </w:pPr>
    </w:p>
    <w:tbl>
      <w:tblPr>
        <w:tblStyle w:val="Svtltabulkasmkou11"/>
        <w:tblW w:w="518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8056"/>
        <w:gridCol w:w="3148"/>
      </w:tblGrid>
      <w:tr w:rsidR="00BC5127" w:rsidRPr="00AA4794" w:rsidTr="00DD68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323"/>
        </w:trPr>
        <w:tc>
          <w:tcPr>
            <w:tcW w:w="8055" w:type="dxa"/>
            <w:tcMar>
              <w:right w:w="288" w:type="dxa"/>
            </w:tcMar>
          </w:tcPr>
          <w:p w:rsidR="006112FB" w:rsidRDefault="00DA4DA8" w:rsidP="00C54D2D">
            <w:pPr>
              <w:spacing w:line="360" w:lineRule="auto"/>
              <w:rPr>
                <w:rFonts w:eastAsia="Times New Roman" w:cs="Times New Roman"/>
                <w:lang w:eastAsia="cs-CZ"/>
              </w:rPr>
            </w:pPr>
            <w:r w:rsidRPr="00AC00CE">
              <w:rPr>
                <w:rFonts w:ascii="Times New Roman" w:eastAsia="Times New Roman" w:hAnsi="Times New Roman" w:cs="Times New Roman"/>
                <w:lang w:eastAsia="cs-CZ"/>
              </w:rPr>
              <w:t xml:space="preserve">19.00 - večeře Lechovice, </w:t>
            </w:r>
            <w:r>
              <w:t>Vinný sklep Lechovice - degustace 8 druhů vín, someliér,  degustační sousto k vínu,</w:t>
            </w:r>
            <w:r w:rsidR="00924316">
              <w:t xml:space="preserve"> a</w:t>
            </w:r>
            <w:r>
              <w:t xml:space="preserve"> prohlídka sklepa, pro 40 osob to vyjde asi na 250,- Kč/os. , od 20.00 do 22.00. Nákup vína</w:t>
            </w:r>
            <w:r w:rsidR="00924316">
              <w:t xml:space="preserve"> sebou</w:t>
            </w:r>
            <w:r>
              <w:t xml:space="preserve"> možný.</w:t>
            </w:r>
            <w:r>
              <w:br/>
            </w:r>
            <w:r w:rsidR="00B96FD4">
              <w:br/>
            </w:r>
            <w:r w:rsidR="00B96FD4" w:rsidRPr="00B96FD4">
              <w:rPr>
                <w:rFonts w:eastAsia="Times New Roman" w:cs="Times New Roman"/>
                <w:lang w:eastAsia="cs-CZ"/>
              </w:rPr>
              <w:t>Neděle: po snídani asi v 9.30 odjezd autobusem do Národního parku Podyjí, turistická trasa Hnanice - Devět mlýnů - Šobes s krásnou vyhlídkou a možností degustace vína  (asi 3 km tam a 3 km zpět), individuální oběd 14.</w:t>
            </w:r>
            <w:r w:rsidR="00924316">
              <w:rPr>
                <w:rFonts w:eastAsia="Times New Roman" w:cs="Times New Roman"/>
                <w:lang w:eastAsia="cs-CZ"/>
              </w:rPr>
              <w:t xml:space="preserve">00 </w:t>
            </w:r>
            <w:r w:rsidR="00B96FD4" w:rsidRPr="00B96FD4">
              <w:rPr>
                <w:rFonts w:eastAsia="Times New Roman" w:cs="Times New Roman"/>
                <w:lang w:eastAsia="cs-CZ"/>
              </w:rPr>
              <w:t xml:space="preserve">-15.00 možný v hotelu Hnanice (poněkud dražší, ale výborná restaurace, možnost rezervace míst, případně domluvy na výběr jídel z jídelníčku pro skupinu). Odpoledne ve vinařství hotelu v 15 hodin také prohlídka výroby vína  s degustací, určitě </w:t>
            </w:r>
            <w:r w:rsidR="00652FA7">
              <w:rPr>
                <w:rFonts w:eastAsia="Times New Roman" w:cs="Times New Roman"/>
                <w:lang w:eastAsia="cs-CZ"/>
              </w:rPr>
              <w:t xml:space="preserve">bude také burčák. </w:t>
            </w:r>
          </w:p>
          <w:p w:rsidR="006112FB" w:rsidRDefault="006112FB" w:rsidP="00C54D2D">
            <w:pPr>
              <w:spacing w:line="360" w:lineRule="auto"/>
              <w:rPr>
                <w:rFonts w:eastAsia="Times New Roman" w:cs="Times New Roman"/>
                <w:lang w:eastAsia="cs-CZ"/>
              </w:rPr>
            </w:pPr>
          </w:p>
          <w:p w:rsidR="00B96FD4" w:rsidRPr="00AC00CE" w:rsidRDefault="006112FB" w:rsidP="00C54D2D">
            <w:pPr>
              <w:spacing w:line="360" w:lineRule="auto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eastAsia="Times New Roman" w:cs="Times New Roman"/>
                <w:lang w:eastAsia="cs-CZ"/>
              </w:rPr>
              <w:br/>
            </w:r>
          </w:p>
          <w:p w:rsidR="00002220" w:rsidRDefault="006112FB" w:rsidP="006B5958">
            <w:pPr>
              <w:spacing w:after="160" w:line="312" w:lineRule="auto"/>
            </w:pPr>
            <w:r>
              <w:t xml:space="preserve">    </w:t>
            </w:r>
            <w:r>
              <w:rPr>
                <w:noProof/>
                <w:lang w:eastAsia="cs-CZ"/>
              </w:rPr>
              <w:drawing>
                <wp:inline distT="0" distB="0" distL="0" distR="0" wp14:anchorId="466B33AF" wp14:editId="3D4052C2">
                  <wp:extent cx="1811037" cy="1211580"/>
                  <wp:effectExtent l="0" t="0" r="0" b="7620"/>
                  <wp:docPr id="9" name="obrázek 2" descr="Znojmo – Wikiped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ojmo – Wikiped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744" cy="12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48A1C829" wp14:editId="0188A7F0">
                  <wp:extent cx="1616239" cy="1210619"/>
                  <wp:effectExtent l="0" t="0" r="3175" b="8890"/>
                  <wp:docPr id="8" name="Obrázek 8" descr="C:\Users\broul\AppData\Local\Microsoft\Windows\INetCache\Content.MSO\DB5AFFB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roul\AppData\Local\Microsoft\Windows\INetCache\Content.MSO\DB5AFFB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885" cy="124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 w:rsidR="00DD6825">
              <w:t xml:space="preserve">   </w:t>
            </w:r>
            <w:r w:rsidR="00002220">
              <w:t xml:space="preserve">    </w:t>
            </w:r>
            <w:r w:rsidR="00496684">
              <w:t xml:space="preserve">                   </w:t>
            </w:r>
          </w:p>
          <w:p w:rsidR="006B5958" w:rsidRDefault="00002220" w:rsidP="006B5958">
            <w:pPr>
              <w:spacing w:after="160" w:line="312" w:lineRule="auto"/>
            </w:pPr>
            <w:r>
              <w:t xml:space="preserve">  </w:t>
            </w:r>
            <w:r w:rsidR="00636A7D">
              <w:t xml:space="preserve"> </w:t>
            </w:r>
            <w:r>
              <w:t xml:space="preserve"> </w:t>
            </w:r>
            <w:r w:rsidR="00DD6825">
              <w:t xml:space="preserve">           </w:t>
            </w:r>
            <w:r w:rsidR="006112FB">
              <w:t xml:space="preserve">Znojmo                                            </w:t>
            </w:r>
            <w:r w:rsidR="00DD6825">
              <w:t xml:space="preserve">Vyhlídka Devět mlýnů </w:t>
            </w:r>
            <w:r w:rsidR="006112FB">
              <w:t xml:space="preserve">                         </w:t>
            </w:r>
            <w:r w:rsidR="006112FB">
              <w:br/>
              <w:t xml:space="preserve">                                                                      </w:t>
            </w:r>
            <w:r w:rsidR="00DD6825">
              <w:t>s pohledem na vinici Šobes</w:t>
            </w:r>
            <w:r>
              <w:t xml:space="preserve">                 </w:t>
            </w:r>
            <w:r w:rsidR="00636A7D">
              <w:t xml:space="preserve">   </w:t>
            </w:r>
            <w:r w:rsidR="00C54D2D">
              <w:t xml:space="preserve">                 </w:t>
            </w:r>
            <w:r w:rsidR="00636A7D">
              <w:t xml:space="preserve">       </w:t>
            </w:r>
          </w:p>
          <w:p w:rsidR="006112FB" w:rsidRDefault="00002220" w:rsidP="00002220">
            <w:pPr>
              <w:spacing w:after="160" w:line="312" w:lineRule="auto"/>
            </w:pPr>
            <w:r>
              <w:t xml:space="preserve">         </w:t>
            </w:r>
            <w:r w:rsidR="003A15AE">
              <w:t xml:space="preserve">                         </w:t>
            </w:r>
            <w:r>
              <w:t xml:space="preserve">   </w:t>
            </w:r>
          </w:p>
          <w:p w:rsidR="00002220" w:rsidRDefault="00002220" w:rsidP="00002220">
            <w:pPr>
              <w:spacing w:after="160" w:line="312" w:lineRule="auto"/>
            </w:pPr>
            <w:r>
              <w:t xml:space="preserve">                 </w:t>
            </w:r>
            <w:r w:rsidR="00E73278">
              <w:br/>
            </w:r>
            <w:r w:rsidR="00293C68">
              <w:t>P</w:t>
            </w:r>
            <w:r>
              <w:t>ředpokládaný odjezd zpět cca 17:</w:t>
            </w:r>
            <w:r w:rsidR="00E73278">
              <w:t>00</w:t>
            </w:r>
            <w:r>
              <w:t xml:space="preserve"> hod, s příjezdem do Žamberka v 2</w:t>
            </w:r>
            <w:r w:rsidR="00F61B36">
              <w:t>2</w:t>
            </w:r>
            <w:r>
              <w:t>:</w:t>
            </w:r>
            <w:r w:rsidR="00F61B36">
              <w:t>0</w:t>
            </w:r>
            <w:r>
              <w:t xml:space="preserve">0 hod. </w:t>
            </w:r>
            <w:r w:rsidR="00F61B36">
              <w:t>Popřípadě m</w:t>
            </w:r>
            <w:r>
              <w:t>ožnost se cestou stavit na večeři.</w:t>
            </w:r>
          </w:p>
          <w:p w:rsidR="006B5958" w:rsidRDefault="002A671A" w:rsidP="006B5958">
            <w:pPr>
              <w:spacing w:after="160" w:line="312" w:lineRule="auto"/>
            </w:pPr>
            <w:r>
              <w:t>Změn</w:t>
            </w:r>
            <w:r w:rsidR="00AC6E62">
              <w:t>a</w:t>
            </w:r>
            <w:r>
              <w:t xml:space="preserve"> programu možn</w:t>
            </w:r>
            <w:r w:rsidR="005A7369">
              <w:t>á</w:t>
            </w:r>
            <w:r>
              <w:t>, dle dohody.</w:t>
            </w:r>
          </w:p>
          <w:p w:rsidR="006C5777" w:rsidRDefault="006C5777" w:rsidP="00320EA9">
            <w:pPr>
              <w:spacing w:after="160" w:line="312" w:lineRule="auto"/>
            </w:pPr>
            <w:r>
              <w:t>Tuto turistickou akci organizuje, rád vás povede a bude odpovíd</w:t>
            </w:r>
            <w:r w:rsidR="007019BF">
              <w:t>at na všechny vaše dotazy</w:t>
            </w:r>
            <w:r w:rsidR="00614C66">
              <w:t xml:space="preserve"> </w:t>
            </w:r>
            <w:r w:rsidR="0055105B">
              <w:t>–</w:t>
            </w:r>
            <w:r w:rsidR="00C00833">
              <w:t xml:space="preserve"> </w:t>
            </w:r>
            <w:r w:rsidR="0055105B">
              <w:t>Jirka Broulík, tel: 725766509</w:t>
            </w:r>
            <w:r>
              <w:t xml:space="preserve">   </w:t>
            </w:r>
            <w:hyperlink r:id="rId16" w:history="1">
              <w:r w:rsidR="00AB67F3" w:rsidRPr="004B38B5">
                <w:rPr>
                  <w:rStyle w:val="Hypertextovodkaz"/>
                </w:rPr>
                <w:t>broulik@razdva.cz</w:t>
              </w:r>
            </w:hyperlink>
            <w:r w:rsidR="00614C66">
              <w:t xml:space="preserve"> .</w:t>
            </w:r>
            <w:r w:rsidR="00D723C2">
              <w:t xml:space="preserve"> </w:t>
            </w:r>
            <w:r w:rsidR="007956F5">
              <w:t xml:space="preserve"> Počet účastníků je</w:t>
            </w:r>
            <w:r w:rsidR="00DC7F1B">
              <w:t xml:space="preserve"> </w:t>
            </w:r>
            <w:r w:rsidR="007956F5">
              <w:t xml:space="preserve">omezen na </w:t>
            </w:r>
            <w:r w:rsidR="00414D7F">
              <w:t>40</w:t>
            </w:r>
            <w:r w:rsidR="00AB67F3">
              <w:t xml:space="preserve"> </w:t>
            </w:r>
            <w:r w:rsidR="007956F5">
              <w:t xml:space="preserve"> </w:t>
            </w:r>
            <w:r w:rsidR="0099119D">
              <w:t>turistů</w:t>
            </w:r>
            <w:r w:rsidR="00414D7F">
              <w:t>.</w:t>
            </w:r>
          </w:p>
          <w:p w:rsidR="00BC5127" w:rsidRPr="00AA4794" w:rsidRDefault="00C00833" w:rsidP="00DD6825">
            <w:pPr>
              <w:spacing w:after="160" w:line="312" w:lineRule="auto"/>
            </w:pPr>
            <w:r>
              <w:t>Srdečně vás zdravím</w:t>
            </w:r>
            <w:r w:rsidR="00615F3E">
              <w:t>e</w:t>
            </w:r>
            <w:r>
              <w:t xml:space="preserve"> a těším</w:t>
            </w:r>
            <w:r w:rsidR="00615F3E">
              <w:t>e</w:t>
            </w:r>
            <w:r>
              <w:t xml:space="preserve"> se na vaši účast.</w:t>
            </w:r>
            <w:r w:rsidR="00615F3E">
              <w:t xml:space="preserve"> KČT</w:t>
            </w:r>
            <w:r w:rsidR="00DC7F1B">
              <w:t xml:space="preserve">, </w:t>
            </w:r>
            <w:r w:rsidR="00615F3E">
              <w:t xml:space="preserve"> </w:t>
            </w:r>
            <w:r w:rsidR="001D1863">
              <w:t>odbor</w:t>
            </w:r>
            <w:r w:rsidR="005A7369">
              <w:t xml:space="preserve"> </w:t>
            </w:r>
            <w:r w:rsidR="001D1863">
              <w:t xml:space="preserve"> </w:t>
            </w:r>
            <w:r w:rsidR="00615F3E">
              <w:t>Žamberk</w:t>
            </w:r>
            <w:r w:rsidR="0078117D">
              <w:t>.</w:t>
            </w:r>
          </w:p>
        </w:tc>
        <w:tc>
          <w:tcPr>
            <w:tcW w:w="3148" w:type="dxa"/>
          </w:tcPr>
          <w:p w:rsidR="00652FA7" w:rsidRDefault="0016606E" w:rsidP="0078117D">
            <w:pPr>
              <w:pStyle w:val="Nadpis2"/>
              <w:spacing w:line="240" w:lineRule="auto"/>
              <w:outlineLvl w:val="1"/>
            </w:pPr>
            <w:r>
              <w:t xml:space="preserve">Uzávěrka </w:t>
            </w:r>
            <w:r w:rsidR="00AB67F3">
              <w:t xml:space="preserve">přihlášek pro účastníky akce </w:t>
            </w:r>
            <w:r w:rsidR="0078117D">
              <w:t xml:space="preserve">do </w:t>
            </w:r>
            <w:r w:rsidR="00F63521">
              <w:t>1</w:t>
            </w:r>
            <w:r w:rsidR="00FE3BDF">
              <w:t>0</w:t>
            </w:r>
            <w:r w:rsidR="00AA01AE">
              <w:t>.9.</w:t>
            </w:r>
            <w:r w:rsidR="00122C10">
              <w:t>20</w:t>
            </w:r>
            <w:r w:rsidR="00652FA7">
              <w:t>20</w:t>
            </w:r>
            <w:r w:rsidR="00652FA7">
              <w:br/>
              <w:t>a úhrada poplatku je</w:t>
            </w:r>
            <w:r w:rsidR="0078117D">
              <w:br/>
              <w:t>d</w:t>
            </w:r>
            <w:r w:rsidR="00652FA7">
              <w:t>o 28.9.2020</w:t>
            </w:r>
          </w:p>
          <w:p w:rsidR="00BC5127" w:rsidRPr="00AA4794" w:rsidRDefault="00826C11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7"/>
                <w:placeholder>
                  <w:docPart w:val="B87F8F61711A4533B09E3B1F2545A006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6F7E36" w:rsidRDefault="002A2676" w:rsidP="00320EA9">
            <w:pPr>
              <w:pStyle w:val="Nadpis2"/>
              <w:outlineLvl w:val="1"/>
            </w:pPr>
            <w:r>
              <w:t xml:space="preserve">Posezení ve </w:t>
            </w:r>
            <w:r w:rsidR="00652FA7">
              <w:t>Vinném sklepě Lechovice</w:t>
            </w:r>
          </w:p>
          <w:p w:rsidR="00BC5127" w:rsidRPr="00AA4794" w:rsidRDefault="00826C11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49"/>
                <w:placeholder>
                  <w:docPart w:val="FF82711893144C5C89E1794DE6B8BFBF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E36872" w:rsidP="00320EA9">
            <w:pPr>
              <w:pStyle w:val="Nadpis2"/>
              <w:outlineLvl w:val="1"/>
            </w:pPr>
            <w:r>
              <w:t>Účastnit se mohou i nečlenové KČT</w:t>
            </w:r>
          </w:p>
          <w:p w:rsidR="00BC5127" w:rsidRPr="00AA4794" w:rsidRDefault="00826C11" w:rsidP="00320EA9">
            <w:pPr>
              <w:pStyle w:val="Nadpis2"/>
              <w:outlineLvl w:val="1"/>
            </w:pPr>
            <w:sdt>
              <w:sdtPr>
                <w:alias w:val="Obrázek dělicí čáry:"/>
                <w:tag w:val="Obrázek dělicí čáry:"/>
                <w:id w:val="1097820451"/>
                <w:placeholder>
                  <w:docPart w:val="86B1EDD967AD4E3FBC401EF4C71D17A3"/>
                </w:placeholder>
                <w:temporary/>
                <w:showingPlcHdr/>
                <w:text/>
              </w:sdtPr>
              <w:sdtEndPr/>
              <w:sdtContent>
                <w:r w:rsidR="00BC5127" w:rsidRPr="00AA4794">
                  <w:rPr>
                    <w:lang w:bidi="cs-CZ"/>
                  </w:rPr>
                  <w:t>────</w:t>
                </w:r>
              </w:sdtContent>
            </w:sdt>
          </w:p>
          <w:p w:rsidR="00BC5127" w:rsidRPr="00AA4794" w:rsidRDefault="00990ECC" w:rsidP="00652FA7">
            <w:pPr>
              <w:pStyle w:val="Nadpis2"/>
              <w:outlineLvl w:val="1"/>
            </w:pPr>
            <w:r>
              <w:t xml:space="preserve">Poznejte </w:t>
            </w:r>
            <w:r w:rsidR="00AA01AE">
              <w:t>krásy Jižní Moravy a dobrého vína</w:t>
            </w:r>
            <w:r w:rsidR="00513049">
              <w:t xml:space="preserve">    </w:t>
            </w:r>
            <w:r w:rsidR="00513049">
              <w:br/>
            </w:r>
            <w:r w:rsidR="00DD6825">
              <w:br/>
            </w:r>
            <w:r w:rsidR="00513049">
              <w:br/>
              <w:t xml:space="preserve">  </w:t>
            </w:r>
            <w:r w:rsidR="00513049" w:rsidRPr="00513049">
              <w:rPr>
                <w:noProof/>
                <w:lang w:eastAsia="cs-CZ"/>
              </w:rPr>
              <w:drawing>
                <wp:inline distT="0" distB="0" distL="0" distR="0">
                  <wp:extent cx="990600" cy="990600"/>
                  <wp:effectExtent l="0" t="0" r="0" b="0"/>
                  <wp:docPr id="2" name="Obrázek 2" descr="E:\2020\KČT\Nášivky, čepice\LOGA nová KČT a Klíč\LOGOKCT_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020\KČT\Nášivky, čepice\LOGA nová KČT a Klíč\LOGOKCT_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5127" w:rsidRPr="00076F31" w:rsidRDefault="00BC5127" w:rsidP="00E73278">
      <w:pPr>
        <w:pStyle w:val="Bezmezer"/>
      </w:pPr>
    </w:p>
    <w:sectPr w:rsidR="00BC5127" w:rsidRPr="00076F31" w:rsidSect="0053592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6C11" w:rsidRDefault="00826C11" w:rsidP="005F5D5F">
      <w:pPr>
        <w:spacing w:after="0" w:line="240" w:lineRule="auto"/>
      </w:pPr>
      <w:r>
        <w:separator/>
      </w:r>
    </w:p>
  </w:endnote>
  <w:endnote w:type="continuationSeparator" w:id="0">
    <w:p w:rsidR="00826C11" w:rsidRDefault="00826C11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6C11" w:rsidRDefault="00826C11" w:rsidP="005F5D5F">
      <w:pPr>
        <w:spacing w:after="0" w:line="240" w:lineRule="auto"/>
      </w:pPr>
      <w:r>
        <w:separator/>
      </w:r>
    </w:p>
  </w:footnote>
  <w:footnote w:type="continuationSeparator" w:id="0">
    <w:p w:rsidR="00826C11" w:rsidRDefault="00826C11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slovanse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slovanse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slovanse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slovanse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Se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Se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Se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Se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attachedTemplate r:id="rId1"/>
  <w:documentProtection w:edit="readOnly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096"/>
    <w:rsid w:val="00001C97"/>
    <w:rsid w:val="00002220"/>
    <w:rsid w:val="000168C0"/>
    <w:rsid w:val="000427C6"/>
    <w:rsid w:val="00042883"/>
    <w:rsid w:val="000755F7"/>
    <w:rsid w:val="00076F31"/>
    <w:rsid w:val="00087071"/>
    <w:rsid w:val="00090F1F"/>
    <w:rsid w:val="000A70DA"/>
    <w:rsid w:val="000E3837"/>
    <w:rsid w:val="000E3DAC"/>
    <w:rsid w:val="00122C10"/>
    <w:rsid w:val="00127C70"/>
    <w:rsid w:val="00140FEE"/>
    <w:rsid w:val="0015027C"/>
    <w:rsid w:val="00164348"/>
    <w:rsid w:val="0016606E"/>
    <w:rsid w:val="00171CDD"/>
    <w:rsid w:val="00175521"/>
    <w:rsid w:val="00181FB9"/>
    <w:rsid w:val="0018406B"/>
    <w:rsid w:val="00197A37"/>
    <w:rsid w:val="001B0C52"/>
    <w:rsid w:val="001D1863"/>
    <w:rsid w:val="001D5792"/>
    <w:rsid w:val="001E5752"/>
    <w:rsid w:val="00200F10"/>
    <w:rsid w:val="0021497C"/>
    <w:rsid w:val="0023661B"/>
    <w:rsid w:val="00251739"/>
    <w:rsid w:val="00261A78"/>
    <w:rsid w:val="002729EC"/>
    <w:rsid w:val="0029086B"/>
    <w:rsid w:val="00293C68"/>
    <w:rsid w:val="002A2676"/>
    <w:rsid w:val="002A4D2A"/>
    <w:rsid w:val="002A671A"/>
    <w:rsid w:val="002A73F5"/>
    <w:rsid w:val="002B2469"/>
    <w:rsid w:val="002B62EB"/>
    <w:rsid w:val="002C4C21"/>
    <w:rsid w:val="002D7810"/>
    <w:rsid w:val="002E70C5"/>
    <w:rsid w:val="002F53FA"/>
    <w:rsid w:val="00306CCA"/>
    <w:rsid w:val="00342C66"/>
    <w:rsid w:val="00343BAE"/>
    <w:rsid w:val="003742CB"/>
    <w:rsid w:val="0038468D"/>
    <w:rsid w:val="003A15AE"/>
    <w:rsid w:val="003B498F"/>
    <w:rsid w:val="003B6A17"/>
    <w:rsid w:val="003F7918"/>
    <w:rsid w:val="00411532"/>
    <w:rsid w:val="00414D7F"/>
    <w:rsid w:val="00432114"/>
    <w:rsid w:val="00443B50"/>
    <w:rsid w:val="0044543E"/>
    <w:rsid w:val="00467EC3"/>
    <w:rsid w:val="00496684"/>
    <w:rsid w:val="004A7C4B"/>
    <w:rsid w:val="004E0EB4"/>
    <w:rsid w:val="00513049"/>
    <w:rsid w:val="005222EE"/>
    <w:rsid w:val="0053057C"/>
    <w:rsid w:val="00535927"/>
    <w:rsid w:val="00541BB3"/>
    <w:rsid w:val="00544732"/>
    <w:rsid w:val="00546D9F"/>
    <w:rsid w:val="0055105B"/>
    <w:rsid w:val="005515BF"/>
    <w:rsid w:val="00592191"/>
    <w:rsid w:val="005A274C"/>
    <w:rsid w:val="005A7369"/>
    <w:rsid w:val="005C6095"/>
    <w:rsid w:val="005C61E4"/>
    <w:rsid w:val="005F5D5F"/>
    <w:rsid w:val="006112FB"/>
    <w:rsid w:val="00614C66"/>
    <w:rsid w:val="00615F3E"/>
    <w:rsid w:val="00630F67"/>
    <w:rsid w:val="00636A7D"/>
    <w:rsid w:val="00650951"/>
    <w:rsid w:val="00650C8F"/>
    <w:rsid w:val="00652FA7"/>
    <w:rsid w:val="00652FE0"/>
    <w:rsid w:val="00661D4C"/>
    <w:rsid w:val="00665EA1"/>
    <w:rsid w:val="006B5958"/>
    <w:rsid w:val="006C5119"/>
    <w:rsid w:val="006C5777"/>
    <w:rsid w:val="006E5B0F"/>
    <w:rsid w:val="006F7E36"/>
    <w:rsid w:val="007019BF"/>
    <w:rsid w:val="0078117D"/>
    <w:rsid w:val="0079199F"/>
    <w:rsid w:val="00794634"/>
    <w:rsid w:val="007956F5"/>
    <w:rsid w:val="007B5354"/>
    <w:rsid w:val="007C0F36"/>
    <w:rsid w:val="007C7E2D"/>
    <w:rsid w:val="007E33C6"/>
    <w:rsid w:val="00806237"/>
    <w:rsid w:val="0082563B"/>
    <w:rsid w:val="00826C11"/>
    <w:rsid w:val="00837654"/>
    <w:rsid w:val="00880783"/>
    <w:rsid w:val="008B0358"/>
    <w:rsid w:val="008B5772"/>
    <w:rsid w:val="008C031F"/>
    <w:rsid w:val="008C0E50"/>
    <w:rsid w:val="008C1756"/>
    <w:rsid w:val="008C4009"/>
    <w:rsid w:val="008D0434"/>
    <w:rsid w:val="008D17FF"/>
    <w:rsid w:val="008F6C52"/>
    <w:rsid w:val="00913B42"/>
    <w:rsid w:val="009141C6"/>
    <w:rsid w:val="00924316"/>
    <w:rsid w:val="00941EB5"/>
    <w:rsid w:val="00947C12"/>
    <w:rsid w:val="009532BE"/>
    <w:rsid w:val="00954F68"/>
    <w:rsid w:val="009707B7"/>
    <w:rsid w:val="009852D0"/>
    <w:rsid w:val="00990ECC"/>
    <w:rsid w:val="0099119D"/>
    <w:rsid w:val="00991C6F"/>
    <w:rsid w:val="009A38C0"/>
    <w:rsid w:val="009D2E0A"/>
    <w:rsid w:val="009F321E"/>
    <w:rsid w:val="00A03450"/>
    <w:rsid w:val="00A126B3"/>
    <w:rsid w:val="00A352DC"/>
    <w:rsid w:val="00A66A9D"/>
    <w:rsid w:val="00A80CB0"/>
    <w:rsid w:val="00A85188"/>
    <w:rsid w:val="00A9597D"/>
    <w:rsid w:val="00A96479"/>
    <w:rsid w:val="00A97C88"/>
    <w:rsid w:val="00AA01AE"/>
    <w:rsid w:val="00AA31F1"/>
    <w:rsid w:val="00AA4794"/>
    <w:rsid w:val="00AB3068"/>
    <w:rsid w:val="00AB58F4"/>
    <w:rsid w:val="00AB67F3"/>
    <w:rsid w:val="00AC0ADD"/>
    <w:rsid w:val="00AC4EFD"/>
    <w:rsid w:val="00AC6436"/>
    <w:rsid w:val="00AC6E62"/>
    <w:rsid w:val="00AD3E5B"/>
    <w:rsid w:val="00AF32DC"/>
    <w:rsid w:val="00B00CCF"/>
    <w:rsid w:val="00B05074"/>
    <w:rsid w:val="00B15A9A"/>
    <w:rsid w:val="00B327C1"/>
    <w:rsid w:val="00B36692"/>
    <w:rsid w:val="00B40811"/>
    <w:rsid w:val="00B46A60"/>
    <w:rsid w:val="00B676CD"/>
    <w:rsid w:val="00B96FD4"/>
    <w:rsid w:val="00BC5127"/>
    <w:rsid w:val="00BC6ED1"/>
    <w:rsid w:val="00BF7EAE"/>
    <w:rsid w:val="00C00833"/>
    <w:rsid w:val="00C117B0"/>
    <w:rsid w:val="00C54D2D"/>
    <w:rsid w:val="00C57F20"/>
    <w:rsid w:val="00C6087E"/>
    <w:rsid w:val="00CB5EC0"/>
    <w:rsid w:val="00CD35A4"/>
    <w:rsid w:val="00D13558"/>
    <w:rsid w:val="00D16845"/>
    <w:rsid w:val="00D37096"/>
    <w:rsid w:val="00D37B9B"/>
    <w:rsid w:val="00D42161"/>
    <w:rsid w:val="00D56FBE"/>
    <w:rsid w:val="00D723C2"/>
    <w:rsid w:val="00D751DD"/>
    <w:rsid w:val="00DA4DA8"/>
    <w:rsid w:val="00DC15BC"/>
    <w:rsid w:val="00DC7F1B"/>
    <w:rsid w:val="00DD6825"/>
    <w:rsid w:val="00E148E1"/>
    <w:rsid w:val="00E2456C"/>
    <w:rsid w:val="00E34F62"/>
    <w:rsid w:val="00E352DC"/>
    <w:rsid w:val="00E3564F"/>
    <w:rsid w:val="00E36872"/>
    <w:rsid w:val="00E73278"/>
    <w:rsid w:val="00E94B30"/>
    <w:rsid w:val="00EC1838"/>
    <w:rsid w:val="00ED36C6"/>
    <w:rsid w:val="00ED6668"/>
    <w:rsid w:val="00F06DAB"/>
    <w:rsid w:val="00F2548A"/>
    <w:rsid w:val="00F424CE"/>
    <w:rsid w:val="00F44DAB"/>
    <w:rsid w:val="00F61B36"/>
    <w:rsid w:val="00F63521"/>
    <w:rsid w:val="00F7133A"/>
    <w:rsid w:val="00FA21D4"/>
    <w:rsid w:val="00FB2003"/>
    <w:rsid w:val="00FE381F"/>
    <w:rsid w:val="00FE3BDF"/>
    <w:rsid w:val="00FF2B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EE8593B"/>
  <w15:docId w15:val="{41C5A10F-8D7C-499D-8542-1088599E2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cs-CZ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B58F4"/>
  </w:style>
  <w:style w:type="paragraph" w:styleId="Nadpis1">
    <w:name w:val="heading 1"/>
    <w:basedOn w:val="Normln"/>
    <w:next w:val="Normln"/>
    <w:link w:val="Nadpis1Char"/>
    <w:uiPriority w:val="3"/>
    <w:qFormat/>
    <w:rsid w:val="00535927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Nadpis2">
    <w:name w:val="heading 2"/>
    <w:basedOn w:val="Normln"/>
    <w:link w:val="Nadpis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Nadpis3">
    <w:name w:val="heading 3"/>
    <w:basedOn w:val="Normln"/>
    <w:link w:val="Nadpis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Nadpis4">
    <w:name w:val="heading 4"/>
    <w:basedOn w:val="Normln"/>
    <w:next w:val="Normln"/>
    <w:link w:val="Nadpis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Nadpis5">
    <w:name w:val="heading 5"/>
    <w:basedOn w:val="Normln"/>
    <w:next w:val="Normln"/>
    <w:link w:val="Nadpis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Nadpis6">
    <w:name w:val="heading 6"/>
    <w:basedOn w:val="Normln"/>
    <w:next w:val="Normln"/>
    <w:link w:val="Nadpis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Nadpis7">
    <w:name w:val="heading 7"/>
    <w:basedOn w:val="Normln"/>
    <w:next w:val="Normln"/>
    <w:link w:val="Nadpis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Nadpis8">
    <w:name w:val="heading 8"/>
    <w:basedOn w:val="Normln"/>
    <w:next w:val="Normln"/>
    <w:link w:val="Nadpis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35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Normln"/>
    <w:link w:val="NzevChar"/>
    <w:uiPriority w:val="2"/>
    <w:qFormat/>
    <w:rsid w:val="00535927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zevChar">
    <w:name w:val="Název Char"/>
    <w:basedOn w:val="Standardnpsmoodstavce"/>
    <w:link w:val="Nzev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Nadpis1Char">
    <w:name w:val="Nadpis 1 Char"/>
    <w:basedOn w:val="Standardnpsmoodstavce"/>
    <w:link w:val="Nadpis1"/>
    <w:uiPriority w:val="3"/>
    <w:rsid w:val="00535927"/>
    <w:rPr>
      <w:b/>
      <w:bCs/>
      <w:sz w:val="28"/>
      <w:szCs w:val="28"/>
    </w:rPr>
  </w:style>
  <w:style w:type="character" w:styleId="Zstupntext">
    <w:name w:val="Placeholder Text"/>
    <w:basedOn w:val="Standardnpsmoodstavce"/>
    <w:uiPriority w:val="99"/>
    <w:semiHidden/>
    <w:rsid w:val="00A97C88"/>
    <w:rPr>
      <w:color w:val="262626" w:themeColor="text1" w:themeTint="D9"/>
    </w:rPr>
  </w:style>
  <w:style w:type="character" w:customStyle="1" w:styleId="Nadpis2Char">
    <w:name w:val="Nadpis 2 Char"/>
    <w:basedOn w:val="Standardnpsmoodstavce"/>
    <w:link w:val="Nadpis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Bezmezer">
    <w:name w:val="No Spacing"/>
    <w:uiPriority w:val="98"/>
    <w:qFormat/>
    <w:rsid w:val="00AA4794"/>
    <w:pPr>
      <w:spacing w:after="0" w:line="240" w:lineRule="auto"/>
    </w:pPr>
  </w:style>
  <w:style w:type="character" w:customStyle="1" w:styleId="Nadpis3Char">
    <w:name w:val="Nadpis 3 Char"/>
    <w:basedOn w:val="Standardnpsmoodstavce"/>
    <w:link w:val="Nadpis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Kontaktninformace">
    <w:name w:val="Kontaktní informace"/>
    <w:basedOn w:val="Normln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um">
    <w:name w:val="Date"/>
    <w:basedOn w:val="Normln"/>
    <w:link w:val="Datum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umChar">
    <w:name w:val="Datum Char"/>
    <w:basedOn w:val="Standardnpsmoodstavce"/>
    <w:link w:val="Datum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35927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35927"/>
    <w:rPr>
      <w:rFonts w:ascii="Segoe UI" w:hAnsi="Segoe UI" w:cs="Segoe UI"/>
      <w:sz w:val="22"/>
      <w:szCs w:val="18"/>
    </w:rPr>
  </w:style>
  <w:style w:type="character" w:customStyle="1" w:styleId="Nadpis4Char">
    <w:name w:val="Nadpis 4 Char"/>
    <w:basedOn w:val="Standardnpsmoodstavce"/>
    <w:link w:val="Nadpis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fie">
    <w:name w:val="Bibliography"/>
    <w:basedOn w:val="Normln"/>
    <w:next w:val="Normln"/>
    <w:uiPriority w:val="37"/>
    <w:semiHidden/>
    <w:unhideWhenUsed/>
    <w:rsid w:val="006E5B0F"/>
  </w:style>
  <w:style w:type="paragraph" w:styleId="Textvbloku">
    <w:name w:val="Block Text"/>
    <w:basedOn w:val="Normln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Zkladntext">
    <w:name w:val="Body Text"/>
    <w:basedOn w:val="Normln"/>
    <w:link w:val="ZkladntextChar"/>
    <w:uiPriority w:val="99"/>
    <w:semiHidden/>
    <w:unhideWhenUsed/>
    <w:qFormat/>
    <w:rsid w:val="006E5B0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6E5B0F"/>
  </w:style>
  <w:style w:type="paragraph" w:styleId="Zkladntext2">
    <w:name w:val="Body Text 2"/>
    <w:basedOn w:val="Normln"/>
    <w:link w:val="Zkladn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semiHidden/>
    <w:rsid w:val="006E5B0F"/>
  </w:style>
  <w:style w:type="paragraph" w:styleId="Zkladntext3">
    <w:name w:val="Body Text 3"/>
    <w:basedOn w:val="Normln"/>
    <w:link w:val="Zkladn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E5B0F"/>
    <w:rPr>
      <w:sz w:val="22"/>
      <w:szCs w:val="16"/>
    </w:rPr>
  </w:style>
  <w:style w:type="paragraph" w:styleId="Zkladntext-prvnodsazen">
    <w:name w:val="Body Text First Indent"/>
    <w:basedOn w:val="Zkladntext"/>
    <w:link w:val="Zkladntext-prvnodsazen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Char">
    <w:name w:val="Základní text - první odsazený Char"/>
    <w:basedOn w:val="ZkladntextChar"/>
    <w:link w:val="Zkladntext-prvnodsazen"/>
    <w:uiPriority w:val="99"/>
    <w:semiHidden/>
    <w:rsid w:val="006E5B0F"/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E5B0F"/>
    <w:pPr>
      <w:spacing w:after="120"/>
      <w:ind w:left="360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E5B0F"/>
  </w:style>
  <w:style w:type="paragraph" w:styleId="Zkladntext-prvnodsazen2">
    <w:name w:val="Body Text First Indent 2"/>
    <w:basedOn w:val="Zkladntextodsazen"/>
    <w:link w:val="Zkladntext-prvnodsazen2Char"/>
    <w:uiPriority w:val="99"/>
    <w:semiHidden/>
    <w:unhideWhenUsed/>
    <w:rsid w:val="006E5B0F"/>
    <w:pPr>
      <w:spacing w:after="160"/>
      <w:ind w:firstLine="360"/>
    </w:pPr>
  </w:style>
  <w:style w:type="character" w:customStyle="1" w:styleId="Zkladntext-prvnodsazen2Char">
    <w:name w:val="Základní text - první odsazený 2 Char"/>
    <w:basedOn w:val="ZkladntextodsazenChar"/>
    <w:link w:val="Zkladntext-prvnodsazen2"/>
    <w:uiPriority w:val="99"/>
    <w:semiHidden/>
    <w:rsid w:val="006E5B0F"/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6E5B0F"/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6E5B0F"/>
    <w:rPr>
      <w:sz w:val="22"/>
      <w:szCs w:val="16"/>
    </w:rPr>
  </w:style>
  <w:style w:type="character" w:styleId="Nzevknihy">
    <w:name w:val="Book Title"/>
    <w:basedOn w:val="Standardnpsmoodstavce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Titulek">
    <w:name w:val="caption"/>
    <w:basedOn w:val="Normln"/>
    <w:next w:val="Normln"/>
    <w:uiPriority w:val="35"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Zvr">
    <w:name w:val="Closing"/>
    <w:basedOn w:val="Normln"/>
    <w:link w:val="Zvr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ZvrChar">
    <w:name w:val="Závěr Char"/>
    <w:basedOn w:val="Standardnpsmoodstavce"/>
    <w:link w:val="Zvr"/>
    <w:uiPriority w:val="99"/>
    <w:semiHidden/>
    <w:rsid w:val="006E5B0F"/>
  </w:style>
  <w:style w:type="table" w:styleId="Barevnmka">
    <w:name w:val="Colorful Grid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Barevnmkazvraznn1">
    <w:name w:val="Colorful Grid Accent 1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Barevnmkazvraznn2">
    <w:name w:val="Colorful Grid Accent 2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Barevnmkazvraznn3">
    <w:name w:val="Colorful Grid Accent 3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mkazvraznn4">
    <w:name w:val="Colorful Grid Accent 4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Barevnmkazvraznn5">
    <w:name w:val="Colorful Grid Accent 5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Barevnmkazvraznn6">
    <w:name w:val="Colorful Grid Accent 6"/>
    <w:basedOn w:val="Normlntabulka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Barevnseznam">
    <w:name w:val="Colorful List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Barevnseznamzvraznn1">
    <w:name w:val="Colorful List Accent 1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Barevnseznamzvraznn2">
    <w:name w:val="Colorful List Accent 2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Barevnseznamzvraznn3">
    <w:name w:val="Colorful List Accent 3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Barevnseznamzvraznn4">
    <w:name w:val="Colorful List Accent 4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Barevnseznamzvraznn5">
    <w:name w:val="Colorful List Accent 5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Barevnseznamzvraznn6">
    <w:name w:val="Colorful List Accent 6"/>
    <w:basedOn w:val="Normlntabulka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Barevnstnovn">
    <w:name w:val="Colorful Shading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1">
    <w:name w:val="Colorful Shading Accent 1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2">
    <w:name w:val="Colorful Shading Accent 2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3">
    <w:name w:val="Colorful Shading Accent 3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Barevnstnovnzvraznn4">
    <w:name w:val="Colorful Shading Accent 4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5">
    <w:name w:val="Colorful Shading Accent 5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Barevnstnovnzvraznn6">
    <w:name w:val="Colorful Shading Accent 6"/>
    <w:basedOn w:val="Normlntabulka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Odkaznakoment">
    <w:name w:val="annotation reference"/>
    <w:basedOn w:val="Standardnpsmoodstavce"/>
    <w:uiPriority w:val="99"/>
    <w:semiHidden/>
    <w:unhideWhenUsed/>
    <w:rsid w:val="006E5B0F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E5B0F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E5B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E5B0F"/>
    <w:rPr>
      <w:b/>
      <w:bCs/>
      <w:sz w:val="22"/>
      <w:szCs w:val="20"/>
    </w:rPr>
  </w:style>
  <w:style w:type="table" w:styleId="Tmavseznam">
    <w:name w:val="Dark List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mavseznamzvraznn1">
    <w:name w:val="Dark List Accent 1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Tmavseznamzvraznn2">
    <w:name w:val="Dark List Accent 2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Tmavseznamzvraznn3">
    <w:name w:val="Dark List Accent 3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Tmavseznamzvraznn4">
    <w:name w:val="Dark List Accent 4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Tmavseznamzvraznn5">
    <w:name w:val="Dark List Accent 5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Tmavseznamzvraznn6">
    <w:name w:val="Dark List Accent 6"/>
    <w:basedOn w:val="Normlntabulka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Podpise-mailu">
    <w:name w:val="E-mail Signature"/>
    <w:basedOn w:val="Normln"/>
    <w:link w:val="Podpise-mailuChar"/>
    <w:uiPriority w:val="99"/>
    <w:semiHidden/>
    <w:unhideWhenUsed/>
    <w:rsid w:val="006E5B0F"/>
    <w:pPr>
      <w:spacing w:after="0" w:line="240" w:lineRule="auto"/>
    </w:pPr>
  </w:style>
  <w:style w:type="character" w:customStyle="1" w:styleId="Podpise-mailuChar">
    <w:name w:val="Podpis e-mailu Char"/>
    <w:basedOn w:val="Standardnpsmoodstavce"/>
    <w:link w:val="Podpise-mailu"/>
    <w:uiPriority w:val="99"/>
    <w:semiHidden/>
    <w:rsid w:val="006E5B0F"/>
  </w:style>
  <w:style w:type="character" w:styleId="Zdraznn">
    <w:name w:val="Emphasis"/>
    <w:basedOn w:val="Standardnpsmoodstavce"/>
    <w:uiPriority w:val="20"/>
    <w:semiHidden/>
    <w:unhideWhenUsed/>
    <w:qFormat/>
    <w:rsid w:val="006E5B0F"/>
    <w:rPr>
      <w:i/>
      <w:iCs/>
    </w:rPr>
  </w:style>
  <w:style w:type="character" w:styleId="Odkaznavysvtlivky">
    <w:name w:val="end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6E5B0F"/>
    <w:rPr>
      <w:sz w:val="22"/>
      <w:szCs w:val="20"/>
    </w:rPr>
  </w:style>
  <w:style w:type="paragraph" w:styleId="Adresanaoblku">
    <w:name w:val="envelope address"/>
    <w:basedOn w:val="Normln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Zptenadresanaoblku">
    <w:name w:val="envelope return"/>
    <w:basedOn w:val="Normln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411532"/>
    <w:pPr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1532"/>
  </w:style>
  <w:style w:type="character" w:styleId="Znakapoznpodarou">
    <w:name w:val="footnote reference"/>
    <w:basedOn w:val="Standardnpsmoodstavce"/>
    <w:uiPriority w:val="99"/>
    <w:semiHidden/>
    <w:unhideWhenUsed/>
    <w:rsid w:val="006E5B0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E5B0F"/>
    <w:rPr>
      <w:sz w:val="22"/>
      <w:szCs w:val="20"/>
    </w:rPr>
  </w:style>
  <w:style w:type="table" w:customStyle="1" w:styleId="Svtltabulkasmkou11">
    <w:name w:val="Světlá tabulka s mřížkou 11"/>
    <w:basedOn w:val="Normlntabulka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11">
    <w:name w:val="Světlá tabulka s mřížko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21">
    <w:name w:val="Světlá tabulka s mřížko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31">
    <w:name w:val="Světlá tabulka s mřížko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41">
    <w:name w:val="Světlá tabulka s mřížko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51">
    <w:name w:val="Světlá tabulka s mřížko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vtltabulkasmkou1zvraznn61">
    <w:name w:val="Světlá tabulka s mřížko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ulkasmkou21">
    <w:name w:val="Tabulka s mřížko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2zvraznn11">
    <w:name w:val="Tabulka s mřížko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2zvraznn21">
    <w:name w:val="Tabulka s mřížko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2zvraznn31">
    <w:name w:val="Tabulka s mřížko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2zvraznn41">
    <w:name w:val="Tabulka s mřížko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2zvraznn51">
    <w:name w:val="Tabulka s mřížko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2zvraznn61">
    <w:name w:val="Tabulka s mřížko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mkou31">
    <w:name w:val="Tabulka s mřížko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ulkasmkou3zvraznn11">
    <w:name w:val="Tabulka s mřížko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Tabulkasmkou3zvraznn21">
    <w:name w:val="Tabulka s mřížko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Tabulkasmkou3zvraznn31">
    <w:name w:val="Tabulka s mřížko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Tabulkasmkou3zvraznn41">
    <w:name w:val="Tabulka s mřížko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Tabulkasmkou3zvraznn51">
    <w:name w:val="Tabulka s mřížko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Tabulkasmkou3zvraznn61">
    <w:name w:val="Tabulka s mřížko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customStyle="1" w:styleId="Tabulkasmkou41">
    <w:name w:val="Tabulka s mřížko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mkou4zvraznn11">
    <w:name w:val="Tabulka s mřížko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mkou4zvraznn21">
    <w:name w:val="Tabulka s mřížko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mkou4zvraznn31">
    <w:name w:val="Tabulka s mřížko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mkou4zvraznn41">
    <w:name w:val="Tabulka s mřížko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mkou4zvraznn51">
    <w:name w:val="Tabulka s mřížko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mkou4zvraznn61">
    <w:name w:val="Tabulka s mřížko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mkou51">
    <w:name w:val="Tmavá tabulka s mřížkou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mavtabulkasmkou5zvraznn11">
    <w:name w:val="Tmavá tabulka s mřížkou 5 – zvýraznění 1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customStyle="1" w:styleId="Tmavtabulkasmkou5zvraznn21">
    <w:name w:val="Tmavá tabulka s mřížkou 5 – zvýraznění 2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customStyle="1" w:styleId="Tmavtabulkasmkou5zvraznn31">
    <w:name w:val="Tmavá tabulka s mřížkou 5 – zvýraznění 3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customStyle="1" w:styleId="Tmavtabulkasmkou5zvraznn41">
    <w:name w:val="Tmavá tabulka s mřížkou 5 – zvýraznění 4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customStyle="1" w:styleId="Tmavtabulkasmkou5zvraznn51">
    <w:name w:val="Tmavá tabulka s mřížkou 5 – zvýraznění 5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customStyle="1" w:styleId="Tmavtabulkasmkou5zvraznn61">
    <w:name w:val="Tmavá tabulka s mřížkou 5 – zvýraznění 61"/>
    <w:basedOn w:val="Normlntabulka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customStyle="1" w:styleId="Barevntabulkasmkou61">
    <w:name w:val="Barevná tabulka s mřížko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mkou6zvraznn11">
    <w:name w:val="Barevná tabulka s mřížko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mkou6zvraznn21">
    <w:name w:val="Barevná tabulka s mřížko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mkou6zvraznn31">
    <w:name w:val="Barevná tabulka s mřížko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mkou6zvraznn41">
    <w:name w:val="Barevná tabulka s mřížko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mkou6zvraznn51">
    <w:name w:val="Barevná tabulka s mřížko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mkou6zvraznn61">
    <w:name w:val="Barevná tabulka s mřížko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mkou71">
    <w:name w:val="Barevná tabulka s mřížko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Barevntabulkasmkou7zvraznn11">
    <w:name w:val="Barevná tabulka s mřížko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customStyle="1" w:styleId="Barevntabulkasmkou7zvraznn21">
    <w:name w:val="Barevná tabulka s mřížko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customStyle="1" w:styleId="Barevntabulkasmkou7zvraznn31">
    <w:name w:val="Barevná tabulka s mřížko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customStyle="1" w:styleId="Barevntabulkasmkou7zvraznn41">
    <w:name w:val="Barevná tabulka s mřížko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customStyle="1" w:styleId="Barevntabulkasmkou7zvraznn51">
    <w:name w:val="Barevná tabulka s mřížko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customStyle="1" w:styleId="Barevntabulkasmkou7zvraznn61">
    <w:name w:val="Barevná tabulka s mřížko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Zhlav">
    <w:name w:val="header"/>
    <w:basedOn w:val="Normln"/>
    <w:link w:val="ZhlavChar"/>
    <w:uiPriority w:val="99"/>
    <w:unhideWhenUsed/>
    <w:rsid w:val="00411532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1532"/>
  </w:style>
  <w:style w:type="character" w:customStyle="1" w:styleId="Nadpis5Char">
    <w:name w:val="Nadpis 5 Char"/>
    <w:basedOn w:val="Standardnpsmoodstavce"/>
    <w:link w:val="Nadpis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AkronymHTML">
    <w:name w:val="HTML Acronym"/>
    <w:basedOn w:val="Standardnpsmoodstavce"/>
    <w:uiPriority w:val="99"/>
    <w:semiHidden/>
    <w:unhideWhenUsed/>
    <w:rsid w:val="006E5B0F"/>
  </w:style>
  <w:style w:type="paragraph" w:styleId="AdresaHTML">
    <w:name w:val="HTML Address"/>
    <w:basedOn w:val="Normln"/>
    <w:link w:val="AdresaHTML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AdresaHTMLChar">
    <w:name w:val="Adresa HTML Char"/>
    <w:basedOn w:val="Standardnpsmoodstavce"/>
    <w:link w:val="AdresaHTML"/>
    <w:uiPriority w:val="99"/>
    <w:semiHidden/>
    <w:rsid w:val="006E5B0F"/>
    <w:rPr>
      <w:i/>
      <w:iCs/>
    </w:rPr>
  </w:style>
  <w:style w:type="character" w:styleId="CittHTML">
    <w:name w:val="HTML Cite"/>
    <w:basedOn w:val="Standardnpsmoodstavce"/>
    <w:uiPriority w:val="99"/>
    <w:semiHidden/>
    <w:unhideWhenUsed/>
    <w:rsid w:val="006E5B0F"/>
    <w:rPr>
      <w:i/>
      <w:iCs/>
    </w:rPr>
  </w:style>
  <w:style w:type="character" w:styleId="KdHTML">
    <w:name w:val="HTML Code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DefiniceHTML">
    <w:name w:val="HTML Definition"/>
    <w:basedOn w:val="Standardnpsmoodstavce"/>
    <w:uiPriority w:val="99"/>
    <w:semiHidden/>
    <w:unhideWhenUsed/>
    <w:rsid w:val="006E5B0F"/>
    <w:rPr>
      <w:i/>
      <w:iCs/>
    </w:rPr>
  </w:style>
  <w:style w:type="character" w:styleId="KlvesniceHTML">
    <w:name w:val="HTML Keyboard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E5B0F"/>
    <w:rPr>
      <w:rFonts w:ascii="Consolas" w:hAnsi="Consolas"/>
      <w:sz w:val="22"/>
      <w:szCs w:val="20"/>
    </w:rPr>
  </w:style>
  <w:style w:type="character" w:styleId="UkzkaHTML">
    <w:name w:val="HTML Sample"/>
    <w:basedOn w:val="Standardnpsmoodstavce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PsacstrojHTML">
    <w:name w:val="HTML Typewriter"/>
    <w:basedOn w:val="Standardnpsmoodstavce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6E5B0F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A97C88"/>
    <w:rPr>
      <w:color w:val="125266" w:themeColor="accent6" w:themeShade="80"/>
      <w:u w:val="single"/>
    </w:rPr>
  </w:style>
  <w:style w:type="paragraph" w:styleId="Rejstk1">
    <w:name w:val="index 1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Rejstk2">
    <w:name w:val="index 2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Rejstk3">
    <w:name w:val="index 3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Rejstk4">
    <w:name w:val="index 4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Rejstk5">
    <w:name w:val="index 5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Rejstk6">
    <w:name w:val="index 6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Rejstk7">
    <w:name w:val="index 7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Rejstk8">
    <w:name w:val="index 8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Rejstk9">
    <w:name w:val="index 9"/>
    <w:basedOn w:val="Normln"/>
    <w:next w:val="Normln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Hlavikarejstku">
    <w:name w:val="index heading"/>
    <w:basedOn w:val="Normln"/>
    <w:next w:val="Rejstk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171CDD"/>
    <w:rPr>
      <w:i/>
      <w:iCs/>
      <w:color w:val="B11A57" w:themeColor="accent1" w:themeShade="BF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Svtlmka">
    <w:name w:val="Light Grid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tlmkazvraznn1">
    <w:name w:val="Light Grid Accent 1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Svtlmkazvraznn2">
    <w:name w:val="Light Grid Accent 2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Svtlmkazvraznn3">
    <w:name w:val="Light Grid Accent 3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Svtlmkazvraznn4">
    <w:name w:val="Light Grid Accent 4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Svtlmkazvraznn5">
    <w:name w:val="Light Grid Accent 5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Svtlmkazvraznn6">
    <w:name w:val="Light Grid Accent 6"/>
    <w:basedOn w:val="Normlntabulka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Svtlseznam">
    <w:name w:val="Light List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tlseznamzvraznn1">
    <w:name w:val="Light List Accent 1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Svtlseznamzvraznn2">
    <w:name w:val="Light List Accent 2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Svtlseznamzvraznn3">
    <w:name w:val="Light List Accent 3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Svtlseznamzvraznn4">
    <w:name w:val="Light List Accent 4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Svtlseznamzvraznn5">
    <w:name w:val="Light List Accent 5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Svtlseznamzvraznn6">
    <w:name w:val="Light List Accent 6"/>
    <w:basedOn w:val="Normlntabulka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Svtlstnovn">
    <w:name w:val="Light Shading"/>
    <w:basedOn w:val="Normlntabulka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tlstnovnzvraznn1">
    <w:name w:val="Light Shading Accent 1"/>
    <w:basedOn w:val="Normlntabulka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Svtlstnovnzvraznn2">
    <w:name w:val="Light Shading Accent 2"/>
    <w:basedOn w:val="Normlntabulka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Svtlstnovnzvraznn3">
    <w:name w:val="Light Shading Accent 3"/>
    <w:basedOn w:val="Normlntabulka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Svtlstnovnzvraznn4">
    <w:name w:val="Light Shading Accent 4"/>
    <w:basedOn w:val="Normlntabulka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Svtlstnovnzvraznn5">
    <w:name w:val="Light Shading Accent 5"/>
    <w:basedOn w:val="Normlntabulka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Svtlstnovnzvraznn6">
    <w:name w:val="Light Shading Accent 6"/>
    <w:basedOn w:val="Normlntabulka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slodku">
    <w:name w:val="line number"/>
    <w:basedOn w:val="Standardnpsmoodstavce"/>
    <w:uiPriority w:val="99"/>
    <w:semiHidden/>
    <w:unhideWhenUsed/>
    <w:rsid w:val="006E5B0F"/>
  </w:style>
  <w:style w:type="paragraph" w:styleId="Seznam">
    <w:name w:val="List"/>
    <w:basedOn w:val="Normln"/>
    <w:uiPriority w:val="99"/>
    <w:semiHidden/>
    <w:unhideWhenUsed/>
    <w:rsid w:val="006E5B0F"/>
    <w:pPr>
      <w:ind w:left="360" w:hanging="360"/>
      <w:contextualSpacing/>
    </w:pPr>
  </w:style>
  <w:style w:type="paragraph" w:styleId="Seznam2">
    <w:name w:val="List 2"/>
    <w:basedOn w:val="Normln"/>
    <w:uiPriority w:val="99"/>
    <w:semiHidden/>
    <w:unhideWhenUsed/>
    <w:rsid w:val="006E5B0F"/>
    <w:pPr>
      <w:ind w:left="720" w:hanging="360"/>
      <w:contextualSpacing/>
    </w:pPr>
  </w:style>
  <w:style w:type="paragraph" w:styleId="Seznam3">
    <w:name w:val="List 3"/>
    <w:basedOn w:val="Normln"/>
    <w:uiPriority w:val="99"/>
    <w:semiHidden/>
    <w:unhideWhenUsed/>
    <w:rsid w:val="006E5B0F"/>
    <w:pPr>
      <w:ind w:left="1080" w:hanging="360"/>
      <w:contextualSpacing/>
    </w:pPr>
  </w:style>
  <w:style w:type="paragraph" w:styleId="Seznam4">
    <w:name w:val="List 4"/>
    <w:basedOn w:val="Normln"/>
    <w:uiPriority w:val="99"/>
    <w:semiHidden/>
    <w:unhideWhenUsed/>
    <w:rsid w:val="006E5B0F"/>
    <w:pPr>
      <w:ind w:left="1440" w:hanging="360"/>
      <w:contextualSpacing/>
    </w:pPr>
  </w:style>
  <w:style w:type="paragraph" w:styleId="Seznam5">
    <w:name w:val="List 5"/>
    <w:basedOn w:val="Normln"/>
    <w:uiPriority w:val="99"/>
    <w:semiHidden/>
    <w:unhideWhenUsed/>
    <w:rsid w:val="006E5B0F"/>
    <w:pPr>
      <w:ind w:left="1800" w:hanging="360"/>
      <w:contextualSpacing/>
    </w:pPr>
  </w:style>
  <w:style w:type="paragraph" w:styleId="Seznamsodrkami">
    <w:name w:val="List Bullet"/>
    <w:basedOn w:val="Normln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Seznamsodrkami2">
    <w:name w:val="List Bullet 2"/>
    <w:basedOn w:val="Normln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Seznamsodrkami3">
    <w:name w:val="List Bullet 3"/>
    <w:basedOn w:val="Normln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Seznamsodrkami4">
    <w:name w:val="List Bullet 4"/>
    <w:basedOn w:val="Normln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Seznamsodrkami5">
    <w:name w:val="List Bullet 5"/>
    <w:basedOn w:val="Normln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Pokraovnseznamu">
    <w:name w:val="List Continue"/>
    <w:basedOn w:val="Normln"/>
    <w:uiPriority w:val="99"/>
    <w:semiHidden/>
    <w:unhideWhenUsed/>
    <w:rsid w:val="006E5B0F"/>
    <w:pPr>
      <w:spacing w:after="120"/>
      <w:ind w:left="360"/>
      <w:contextualSpacing/>
    </w:pPr>
  </w:style>
  <w:style w:type="paragraph" w:styleId="Pokraovnseznamu2">
    <w:name w:val="List Continue 2"/>
    <w:basedOn w:val="Normln"/>
    <w:uiPriority w:val="99"/>
    <w:semiHidden/>
    <w:unhideWhenUsed/>
    <w:rsid w:val="006E5B0F"/>
    <w:pPr>
      <w:spacing w:after="120"/>
      <w:ind w:left="720"/>
      <w:contextualSpacing/>
    </w:pPr>
  </w:style>
  <w:style w:type="paragraph" w:styleId="Pokraovnseznamu3">
    <w:name w:val="List Continue 3"/>
    <w:basedOn w:val="Normln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Pokraovnseznamu4">
    <w:name w:val="List Continue 4"/>
    <w:basedOn w:val="Normln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Pokraovnseznamu5">
    <w:name w:val="List Continue 5"/>
    <w:basedOn w:val="Normln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slovanseznam">
    <w:name w:val="List Number"/>
    <w:basedOn w:val="Normln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slovanseznam2">
    <w:name w:val="List Number 2"/>
    <w:basedOn w:val="Normln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slovanseznam3">
    <w:name w:val="List Number 3"/>
    <w:basedOn w:val="Normln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slovanseznam4">
    <w:name w:val="List Number 4"/>
    <w:basedOn w:val="Normln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slovanseznam5">
    <w:name w:val="List Number 5"/>
    <w:basedOn w:val="Normln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Odstavecseseznamem">
    <w:name w:val="List Paragraph"/>
    <w:basedOn w:val="Normln"/>
    <w:uiPriority w:val="34"/>
    <w:semiHidden/>
    <w:unhideWhenUsed/>
    <w:qFormat/>
    <w:rsid w:val="006E5B0F"/>
    <w:pPr>
      <w:ind w:left="720"/>
      <w:contextualSpacing/>
    </w:pPr>
  </w:style>
  <w:style w:type="table" w:customStyle="1" w:styleId="Svtltabulkaseznamu11">
    <w:name w:val="Světlá tabulka seznamu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Svtltabulkaseznamu1zvraznn11">
    <w:name w:val="Světlá tabulka seznamu 1 – zvýraznění 1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Svtltabulkaseznamu1zvraznn21">
    <w:name w:val="Světlá tabulka seznamu 1 – zvýraznění 2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Svtltabulkaseznamu1zvraznn31">
    <w:name w:val="Světlá tabulka seznamu 1 – zvýraznění 3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Svtltabulkaseznamu1zvraznn41">
    <w:name w:val="Světlá tabulka seznamu 1 – zvýraznění 4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Svtltabulkaseznamu1zvraznn51">
    <w:name w:val="Světlá tabulka seznamu 1 – zvýraznění 5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Svtltabulkaseznamu1zvraznn61">
    <w:name w:val="Světlá tabulka seznamu 1 – zvýraznění 61"/>
    <w:basedOn w:val="Normlntabulka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21">
    <w:name w:val="Tabulka seznamu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2zvraznn11">
    <w:name w:val="Tabulka seznamu 2 – zvýraznění 1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2zvraznn31">
    <w:name w:val="Tabulka seznamu 2 – zvýraznění 3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2zvraznn41">
    <w:name w:val="Tabulka seznamu 2 – zvýraznění 4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2zvraznn51">
    <w:name w:val="Tabulka seznamu 2 – zvýraznění 5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2zvraznn61">
    <w:name w:val="Tabulka seznamu 2 – zvýraznění 61"/>
    <w:basedOn w:val="Normlntabulka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abulkaseznamu31">
    <w:name w:val="Tabulka seznamu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ulkaseznamu3zvraznn11">
    <w:name w:val="Tabulka seznamu 3 – zvýraznění 1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customStyle="1" w:styleId="Tabulkaseznamu3zvraznn21">
    <w:name w:val="Tabulka seznamu 3 – zvýraznění 2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customStyle="1" w:styleId="Tabulkaseznamu3zvraznn31">
    <w:name w:val="Tabulka seznamu 3 – zvýraznění 3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customStyle="1" w:styleId="Tabulkaseznamu3zvraznn41">
    <w:name w:val="Tabulka seznamu 3 – zvýraznění 4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customStyle="1" w:styleId="Tabulkaseznamu3zvraznn51">
    <w:name w:val="Tabulka seznamu 3 – zvýraznění 5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customStyle="1" w:styleId="Tabulkaseznamu3zvraznn61">
    <w:name w:val="Tabulka seznamu 3 – zvýraznění 61"/>
    <w:basedOn w:val="Normlntabulka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customStyle="1" w:styleId="Tabulkaseznamu41">
    <w:name w:val="Tabulka seznamu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ulkaseznamu4zvraznn11">
    <w:name w:val="Tabulka seznamu 4 – zvýraznění 1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Tabulkaseznamu4zvraznn21">
    <w:name w:val="Tabulka seznamu 4 – zvýraznění 2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Tabulkaseznamu4zvraznn31">
    <w:name w:val="Tabulka seznamu 4 – zvýraznění 3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Tabulkaseznamu4zvraznn41">
    <w:name w:val="Tabulka seznamu 4 – zvýraznění 4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Tabulkaseznamu4zvraznn51">
    <w:name w:val="Tabulka seznamu 4 – zvýraznění 5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Tabulkaseznamu4zvraznn61">
    <w:name w:val="Tabulka seznamu 4 – zvýraznění 61"/>
    <w:basedOn w:val="Normlntabulka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Tmavtabulkaseznamu51">
    <w:name w:val="Tmavá tabulka seznamu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11">
    <w:name w:val="Tmavá tabulka seznamu 5 – zvýraznění 1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21">
    <w:name w:val="Tmavá tabulka seznamu 5 – zvýraznění 2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31">
    <w:name w:val="Tmavá tabulka seznamu 5 – zvýraznění 3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41">
    <w:name w:val="Tmavá tabulka seznamu 5 – zvýraznění 4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51">
    <w:name w:val="Tmavá tabulka seznamu 5 – zvýraznění 5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mavtabulkaseznamu5zvraznn61">
    <w:name w:val="Tmavá tabulka seznamu 5 – zvýraznění 61"/>
    <w:basedOn w:val="Normlntabulka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arevntabulkaseznamu61">
    <w:name w:val="Barevná tabulka seznamu 61"/>
    <w:basedOn w:val="Normlntabulka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Barevntabulkaseznamu6zvraznn11">
    <w:name w:val="Barevná tabulka seznamu 6 – zvýraznění 11"/>
    <w:basedOn w:val="Normlntabulka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customStyle="1" w:styleId="Barevntabulkaseznamu6zvraznn21">
    <w:name w:val="Barevná tabulka seznamu 6 – zvýraznění 21"/>
    <w:basedOn w:val="Normlntabulka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customStyle="1" w:styleId="Barevntabulkaseznamu6zvraznn31">
    <w:name w:val="Barevná tabulka seznamu 6 – zvýraznění 31"/>
    <w:basedOn w:val="Normlntabulka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customStyle="1" w:styleId="Barevntabulkaseznamu6zvraznn41">
    <w:name w:val="Barevná tabulka seznamu 6 – zvýraznění 41"/>
    <w:basedOn w:val="Normlntabulka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customStyle="1" w:styleId="Barevntabulkaseznamu6zvraznn51">
    <w:name w:val="Barevná tabulka seznamu 6 – zvýraznění 51"/>
    <w:basedOn w:val="Normlntabulka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customStyle="1" w:styleId="Barevntabulkaseznamu6zvraznn61">
    <w:name w:val="Barevná tabulka seznamu 6 – zvýraznění 61"/>
    <w:basedOn w:val="Normlntabulka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customStyle="1" w:styleId="Barevntabulkaseznamu71">
    <w:name w:val="Barevná tabulka seznamu 71"/>
    <w:basedOn w:val="Normlntabulka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11">
    <w:name w:val="Barevná tabulka seznamu 7 – zvýraznění 11"/>
    <w:basedOn w:val="Normlntabulka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21">
    <w:name w:val="Barevná tabulka seznamu 7 – zvýraznění 21"/>
    <w:basedOn w:val="Normlntabulka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31">
    <w:name w:val="Barevná tabulka seznamu 7 – zvýraznění 31"/>
    <w:basedOn w:val="Normlntabulka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41">
    <w:name w:val="Barevná tabulka seznamu 7 – zvýraznění 41"/>
    <w:basedOn w:val="Normlntabulka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51">
    <w:name w:val="Barevná tabulka seznamu 7 – zvýraznění 51"/>
    <w:basedOn w:val="Normlntabulka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Barevntabulkaseznamu7zvraznn61">
    <w:name w:val="Barevná tabulka seznamu 7 – zvýraznění 61"/>
    <w:basedOn w:val="Normlntabulka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makra">
    <w:name w:val="macro"/>
    <w:link w:val="Textmakra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E5B0F"/>
    <w:rPr>
      <w:rFonts w:ascii="Consolas" w:hAnsi="Consolas"/>
      <w:sz w:val="22"/>
      <w:szCs w:val="20"/>
    </w:rPr>
  </w:style>
  <w:style w:type="table" w:styleId="Stednmka1">
    <w:name w:val="Medium Grid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tednmka1zvraznn1">
    <w:name w:val="Medium Grid 1 Accent 1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Stednmka1zvraznn2">
    <w:name w:val="Medium Grid 1 Accent 2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Stednmka1zvraznn3">
    <w:name w:val="Medium Grid 1 Accent 3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Stednmka1zvraznn4">
    <w:name w:val="Medium Grid 1 Accent 4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Stednmka1zvraznn5">
    <w:name w:val="Medium Grid 1 Accent 5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Stednmka1zvraznn6">
    <w:name w:val="Medium Grid 1 Accent 6"/>
    <w:basedOn w:val="Normlntabulka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Stednmka2">
    <w:name w:val="Medium Grid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1">
    <w:name w:val="Medium Grid 2 Accent 1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2">
    <w:name w:val="Medium Grid 2 Accent 2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3">
    <w:name w:val="Medium Grid 2 Accent 3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4">
    <w:name w:val="Medium Grid 2 Accent 4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5">
    <w:name w:val="Medium Grid 2 Accent 5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2zvraznn6">
    <w:name w:val="Medium Grid 2 Accent 6"/>
    <w:basedOn w:val="Normlntabulka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ednmka3">
    <w:name w:val="Medium Grid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tednmka3zvraznn1">
    <w:name w:val="Medium Grid 3 Accent 1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Stednmka3zvraznn2">
    <w:name w:val="Medium Grid 3 Accent 2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Stednmka3zvraznn3">
    <w:name w:val="Medium Grid 3 Accent 3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Stednmka3zvraznn4">
    <w:name w:val="Medium Grid 3 Accent 4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Stednmka3zvraznn5">
    <w:name w:val="Medium Grid 3 Accent 5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Stednmka3zvraznn6">
    <w:name w:val="Medium Grid 3 Accent 6"/>
    <w:basedOn w:val="Normlntabulka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Stednseznam1">
    <w:name w:val="Medium Lis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tednseznam1zvraznn1">
    <w:name w:val="Medium List 1 Accent 1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Stednseznam1zvraznn2">
    <w:name w:val="Medium List 1 Accent 2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Stednseznam1zvraznn3">
    <w:name w:val="Medium List 1 Accent 3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Stednseznam1zvraznn4">
    <w:name w:val="Medium List 1 Accent 4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Stednseznam1zvraznn5">
    <w:name w:val="Medium List 1 Accent 5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Stednseznam1zvraznn6">
    <w:name w:val="Medium List 1 Accent 6"/>
    <w:basedOn w:val="Normlntabulka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Stednseznam2">
    <w:name w:val="Medium Lis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1">
    <w:name w:val="Medium List 2 Accent 1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2">
    <w:name w:val="Medium List 2 Accent 2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3">
    <w:name w:val="Medium List 2 Accent 3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4">
    <w:name w:val="Medium List 2 Accent 4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5">
    <w:name w:val="Medium List 2 Accent 5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eznam2zvraznn6">
    <w:name w:val="Medium List 2 Accent 6"/>
    <w:basedOn w:val="Normlntabulka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ednstnovn1">
    <w:name w:val="Medium Shading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1">
    <w:name w:val="Medium Shading 1 Accent 1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2">
    <w:name w:val="Medium Shading 1 Accent 2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3">
    <w:name w:val="Medium Shading 1 Accent 3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4">
    <w:name w:val="Medium Shading 1 Accent 4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5">
    <w:name w:val="Medium Shading 1 Accent 5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1zvraznn6">
    <w:name w:val="Medium Shading 1 Accent 6"/>
    <w:basedOn w:val="Normlntabulka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ednstnovn2">
    <w:name w:val="Medium Shading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1">
    <w:name w:val="Medium Shading 2 Accent 1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2">
    <w:name w:val="Medium Shading 2 Accent 2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3">
    <w:name w:val="Medium Shading 2 Accent 3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4">
    <w:name w:val="Medium Shading 2 Accent 4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5">
    <w:name w:val="Medium Shading 2 Accent 5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ednstnovn2zvraznn6">
    <w:name w:val="Medium Shading 2 Accent 6"/>
    <w:basedOn w:val="Normlntabulka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Zhlavzprvy">
    <w:name w:val="Message Header"/>
    <w:basedOn w:val="Normln"/>
    <w:link w:val="Zhlavzprvy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ZhlavzprvyChar">
    <w:name w:val="Záhlaví zprávy Char"/>
    <w:basedOn w:val="Standardnpsmoodstavce"/>
    <w:link w:val="Zhlavzprvy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lnweb">
    <w:name w:val="Normal (Web)"/>
    <w:basedOn w:val="Normln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lnodsazen">
    <w:name w:val="Normal Indent"/>
    <w:basedOn w:val="Normln"/>
    <w:uiPriority w:val="99"/>
    <w:semiHidden/>
    <w:unhideWhenUsed/>
    <w:rsid w:val="006E5B0F"/>
    <w:pPr>
      <w:ind w:left="720"/>
    </w:pPr>
  </w:style>
  <w:style w:type="paragraph" w:styleId="Nadpispoznmky">
    <w:name w:val="Note Heading"/>
    <w:basedOn w:val="Normln"/>
    <w:next w:val="Normln"/>
    <w:link w:val="NadpispoznmkyChar"/>
    <w:uiPriority w:val="99"/>
    <w:semiHidden/>
    <w:unhideWhenUsed/>
    <w:rsid w:val="006E5B0F"/>
    <w:pPr>
      <w:spacing w:after="0" w:line="240" w:lineRule="auto"/>
    </w:pPr>
  </w:style>
  <w:style w:type="character" w:customStyle="1" w:styleId="NadpispoznmkyChar">
    <w:name w:val="Nadpis poznámky Char"/>
    <w:basedOn w:val="Standardnpsmoodstavce"/>
    <w:link w:val="Nadpispoznmky"/>
    <w:uiPriority w:val="99"/>
    <w:semiHidden/>
    <w:rsid w:val="006E5B0F"/>
  </w:style>
  <w:style w:type="character" w:styleId="slostrnky">
    <w:name w:val="page number"/>
    <w:basedOn w:val="Standardnpsmoodstavce"/>
    <w:uiPriority w:val="99"/>
    <w:semiHidden/>
    <w:unhideWhenUsed/>
    <w:rsid w:val="006E5B0F"/>
  </w:style>
  <w:style w:type="table" w:customStyle="1" w:styleId="Prosttabulka11">
    <w:name w:val="Prostá tabulka 11"/>
    <w:basedOn w:val="Normlntabulka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21">
    <w:name w:val="Prostá tabulka 21"/>
    <w:basedOn w:val="Normlntabulka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rosttabulka31">
    <w:name w:val="Prostá tabulka 31"/>
    <w:basedOn w:val="Normlntabulka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rosttabulka41">
    <w:name w:val="Prostá tabulka 41"/>
    <w:basedOn w:val="Normlntabulka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51">
    <w:name w:val="Prostá tabulka 51"/>
    <w:basedOn w:val="Normlntabulka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rosttext">
    <w:name w:val="Plain Text"/>
    <w:basedOn w:val="Normln"/>
    <w:link w:val="Prost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6E5B0F"/>
    <w:rPr>
      <w:rFonts w:ascii="Consolas" w:hAnsi="Consolas"/>
      <w:sz w:val="22"/>
      <w:szCs w:val="21"/>
    </w:rPr>
  </w:style>
  <w:style w:type="paragraph" w:styleId="Citt">
    <w:name w:val="Quote"/>
    <w:basedOn w:val="Normln"/>
    <w:next w:val="Normln"/>
    <w:link w:val="Citt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semiHidden/>
    <w:rsid w:val="006E5B0F"/>
    <w:rPr>
      <w:i/>
      <w:iCs/>
      <w:color w:val="404040" w:themeColor="text1" w:themeTint="BF"/>
    </w:rPr>
  </w:style>
  <w:style w:type="paragraph" w:styleId="Osloven">
    <w:name w:val="Salutation"/>
    <w:basedOn w:val="Normln"/>
    <w:next w:val="Normln"/>
    <w:link w:val="OslovenChar"/>
    <w:uiPriority w:val="99"/>
    <w:semiHidden/>
    <w:unhideWhenUsed/>
    <w:rsid w:val="006E5B0F"/>
  </w:style>
  <w:style w:type="character" w:customStyle="1" w:styleId="OslovenChar">
    <w:name w:val="Oslovení Char"/>
    <w:basedOn w:val="Standardnpsmoodstavce"/>
    <w:link w:val="Osloven"/>
    <w:uiPriority w:val="99"/>
    <w:semiHidden/>
    <w:rsid w:val="006E5B0F"/>
  </w:style>
  <w:style w:type="paragraph" w:styleId="Podpis">
    <w:name w:val="Signature"/>
    <w:basedOn w:val="Normln"/>
    <w:link w:val="Podpis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PodpisChar">
    <w:name w:val="Podpis Char"/>
    <w:basedOn w:val="Standardnpsmoodstavce"/>
    <w:link w:val="Podpis"/>
    <w:uiPriority w:val="99"/>
    <w:semiHidden/>
    <w:rsid w:val="006E5B0F"/>
  </w:style>
  <w:style w:type="character" w:styleId="Siln">
    <w:name w:val="Strong"/>
    <w:basedOn w:val="Standardnpsmoodstavce"/>
    <w:uiPriority w:val="22"/>
    <w:semiHidden/>
    <w:unhideWhenUsed/>
    <w:qFormat/>
    <w:rsid w:val="006E5B0F"/>
    <w:rPr>
      <w:b/>
      <w:bCs/>
    </w:rPr>
  </w:style>
  <w:style w:type="character" w:styleId="Zdraznnjemn">
    <w:name w:val="Subtle Emphasis"/>
    <w:basedOn w:val="Standardnpsmoodstavce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Odkazjemn">
    <w:name w:val="Subtle Reference"/>
    <w:basedOn w:val="Standardnpsmoodstavce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ulkasprostorovmiefekty1">
    <w:name w:val="Table 3D effects 1"/>
    <w:basedOn w:val="Normlntabulka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lkasprostorovmiefekty2">
    <w:name w:val="Table 3D effects 2"/>
    <w:basedOn w:val="Normlntabulka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prostorovmiefekty3">
    <w:name w:val="Table 3D effects 3"/>
    <w:basedOn w:val="Normlntabulka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1">
    <w:name w:val="Table Classic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4">
    <w:name w:val="Table Classic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1">
    <w:name w:val="Table Colorful 1"/>
    <w:basedOn w:val="Normlntabulka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loupcetabulky1">
    <w:name w:val="Table Columns 1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2">
    <w:name w:val="Table Columns 2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3">
    <w:name w:val="Table Columns 3"/>
    <w:basedOn w:val="Normlntabulka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loupcetabulky4">
    <w:name w:val="Table Columns 4"/>
    <w:basedOn w:val="Normlntabulka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loupcetabulky5">
    <w:name w:val="Table Columns 5"/>
    <w:basedOn w:val="Normlntabulka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ulka">
    <w:name w:val="Table Contemporary"/>
    <w:basedOn w:val="Normlntabulka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tabulka">
    <w:name w:val="Table Elegant"/>
    <w:basedOn w:val="Normlntabulka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1">
    <w:name w:val="Table Grid 1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2">
    <w:name w:val="Table Grid 2"/>
    <w:basedOn w:val="Normlntabulka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3">
    <w:name w:val="Table Grid 3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4">
    <w:name w:val="Table Grid 4"/>
    <w:basedOn w:val="Normlntabulka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katabulky5">
    <w:name w:val="Table Grid 5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6">
    <w:name w:val="Table Grid 6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7">
    <w:name w:val="Table Grid 7"/>
    <w:basedOn w:val="Normlntabulka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katabulky8">
    <w:name w:val="Table Grid 8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vtlmkatabulky1">
    <w:name w:val="Světlá mřížka tabulky1"/>
    <w:basedOn w:val="Normlntabulka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lkajakoseznam1">
    <w:name w:val="Table List 1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2">
    <w:name w:val="Table List 2"/>
    <w:basedOn w:val="Normlntabulka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3">
    <w:name w:val="Table List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4">
    <w:name w:val="Table List 4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lkajakoseznam5">
    <w:name w:val="Table List 5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6">
    <w:name w:val="Table List 6"/>
    <w:basedOn w:val="Normlntabulka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lkajakoseznam7">
    <w:name w:val="Table List 7"/>
    <w:basedOn w:val="Normlntabulka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lkajakoseznam8">
    <w:name w:val="Table List 8"/>
    <w:basedOn w:val="Normlntabulka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Seznamcitac">
    <w:name w:val="table of authorities"/>
    <w:basedOn w:val="Normln"/>
    <w:next w:val="Normln"/>
    <w:uiPriority w:val="99"/>
    <w:semiHidden/>
    <w:unhideWhenUsed/>
    <w:rsid w:val="006E5B0F"/>
    <w:pPr>
      <w:spacing w:after="0"/>
      <w:ind w:left="240" w:hanging="240"/>
    </w:pPr>
  </w:style>
  <w:style w:type="paragraph" w:styleId="Seznamobrzk">
    <w:name w:val="table of figures"/>
    <w:basedOn w:val="Normln"/>
    <w:next w:val="Normln"/>
    <w:uiPriority w:val="99"/>
    <w:semiHidden/>
    <w:unhideWhenUsed/>
    <w:rsid w:val="006E5B0F"/>
    <w:pPr>
      <w:spacing w:after="0"/>
    </w:pPr>
  </w:style>
  <w:style w:type="table" w:styleId="Profesionlntabulka">
    <w:name w:val="Table Professional"/>
    <w:basedOn w:val="Normlntabulka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duchtabulka1">
    <w:name w:val="Table Simple 1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lka2">
    <w:name w:val="Table Simple 2"/>
    <w:basedOn w:val="Normlntabulka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lka3">
    <w:name w:val="Table Simple 3"/>
    <w:basedOn w:val="Normlntabulka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ulkastlumenmibarvami1">
    <w:name w:val="Table Subtle 1"/>
    <w:basedOn w:val="Normlntabulka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stlumenmibarvami2">
    <w:name w:val="Table Subtle 2"/>
    <w:basedOn w:val="Normlntabulka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ivtabulky">
    <w:name w:val="Table Theme"/>
    <w:basedOn w:val="Normlntabulka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ovtabulka1">
    <w:name w:val="Table Web 1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2">
    <w:name w:val="Table Web 2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lka3">
    <w:name w:val="Table Web 3"/>
    <w:basedOn w:val="Normlntabulka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lavikaobsahu">
    <w:name w:val="toa heading"/>
    <w:basedOn w:val="Normln"/>
    <w:next w:val="Normln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Obsah1">
    <w:name w:val="toc 1"/>
    <w:basedOn w:val="Normln"/>
    <w:next w:val="Normln"/>
    <w:autoRedefine/>
    <w:uiPriority w:val="39"/>
    <w:semiHidden/>
    <w:unhideWhenUsed/>
    <w:rsid w:val="006E5B0F"/>
    <w:pPr>
      <w:spacing w:after="100"/>
    </w:pPr>
  </w:style>
  <w:style w:type="paragraph" w:styleId="Obsah2">
    <w:name w:val="toc 2"/>
    <w:basedOn w:val="Normln"/>
    <w:next w:val="Normln"/>
    <w:autoRedefine/>
    <w:uiPriority w:val="39"/>
    <w:semiHidden/>
    <w:unhideWhenUsed/>
    <w:rsid w:val="006E5B0F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semiHidden/>
    <w:unhideWhenUsed/>
    <w:rsid w:val="006E5B0F"/>
    <w:pPr>
      <w:spacing w:after="100"/>
      <w:ind w:left="480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E5B0F"/>
    <w:pPr>
      <w:spacing w:after="100"/>
      <w:ind w:left="720"/>
    </w:pPr>
  </w:style>
  <w:style w:type="paragraph" w:styleId="Obsah5">
    <w:name w:val="toc 5"/>
    <w:basedOn w:val="Normln"/>
    <w:next w:val="Normln"/>
    <w:autoRedefine/>
    <w:uiPriority w:val="39"/>
    <w:semiHidden/>
    <w:unhideWhenUsed/>
    <w:rsid w:val="006E5B0F"/>
    <w:pPr>
      <w:spacing w:after="100"/>
      <w:ind w:left="960"/>
    </w:pPr>
  </w:style>
  <w:style w:type="paragraph" w:styleId="Obsah6">
    <w:name w:val="toc 6"/>
    <w:basedOn w:val="Normln"/>
    <w:next w:val="Normln"/>
    <w:autoRedefine/>
    <w:uiPriority w:val="39"/>
    <w:semiHidden/>
    <w:unhideWhenUsed/>
    <w:rsid w:val="006E5B0F"/>
    <w:pPr>
      <w:spacing w:after="100"/>
      <w:ind w:left="1200"/>
    </w:pPr>
  </w:style>
  <w:style w:type="paragraph" w:styleId="Obsah7">
    <w:name w:val="toc 7"/>
    <w:basedOn w:val="Normln"/>
    <w:next w:val="Normln"/>
    <w:autoRedefine/>
    <w:uiPriority w:val="39"/>
    <w:semiHidden/>
    <w:unhideWhenUsed/>
    <w:rsid w:val="006E5B0F"/>
    <w:pPr>
      <w:spacing w:after="100"/>
      <w:ind w:left="1440"/>
    </w:pPr>
  </w:style>
  <w:style w:type="paragraph" w:styleId="Obsah8">
    <w:name w:val="toc 8"/>
    <w:basedOn w:val="Normln"/>
    <w:next w:val="Normln"/>
    <w:autoRedefine/>
    <w:uiPriority w:val="39"/>
    <w:semiHidden/>
    <w:unhideWhenUsed/>
    <w:rsid w:val="006E5B0F"/>
    <w:pPr>
      <w:spacing w:after="100"/>
      <w:ind w:left="1680"/>
    </w:pPr>
  </w:style>
  <w:style w:type="paragraph" w:styleId="Obsah9">
    <w:name w:val="toc 9"/>
    <w:basedOn w:val="Normln"/>
    <w:next w:val="Normln"/>
    <w:autoRedefine/>
    <w:uiPriority w:val="39"/>
    <w:semiHidden/>
    <w:unhideWhenUsed/>
    <w:rsid w:val="006E5B0F"/>
    <w:pPr>
      <w:spacing w:after="100"/>
      <w:ind w:left="1920"/>
    </w:p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ff02">
    <w:name w:val="ff02"/>
    <w:basedOn w:val="Standardnpsmoodstavce"/>
    <w:rsid w:val="008C4009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17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kctzamberk@centrum.cz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broulik@razdva.cz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ek\Desktop\word%20forul&#225;&#345;%20let&#225;ku%20na%20akci%20&#268;&#35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0F521939F484311981692BB23F6E4F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E4D6156-A92C-4639-A0B7-336ABE16C2B7}"/>
      </w:docPartPr>
      <w:docPartBody>
        <w:p w:rsidR="008D26F1" w:rsidRDefault="00061B5F">
          <w:pPr>
            <w:pStyle w:val="C0F521939F484311981692BB23F6E4FA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6A4E512E32AD4AE78496C9F2F4B4A5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1DAD10-F1E7-468F-9823-CF4F56A3ECE1}"/>
      </w:docPartPr>
      <w:docPartBody>
        <w:p w:rsidR="008D26F1" w:rsidRDefault="00061B5F">
          <w:pPr>
            <w:pStyle w:val="6A4E512E32AD4AE78496C9F2F4B4A5D2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99129902EE74E12B1793C8F9306B67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8305256-6E15-4374-BDEC-6262B0DCFCBF}"/>
      </w:docPartPr>
      <w:docPartBody>
        <w:p w:rsidR="008D26F1" w:rsidRDefault="00061B5F">
          <w:pPr>
            <w:pStyle w:val="899129902EE74E12B1793C8F9306B67C"/>
          </w:pPr>
          <w:r w:rsidRPr="00AA4794">
            <w:rPr>
              <w:lang w:bidi="cs-CZ"/>
            </w:rPr>
            <w:t>Ulice a číslo domu</w:t>
          </w:r>
          <w:r w:rsidRPr="00AA4794">
            <w:rPr>
              <w:lang w:bidi="cs-CZ"/>
            </w:rPr>
            <w:br/>
            <w:t>PSČ Město</w:t>
          </w:r>
        </w:p>
      </w:docPartBody>
    </w:docPart>
    <w:docPart>
      <w:docPartPr>
        <w:name w:val="B87F8F61711A4533B09E3B1F2545A00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833DD4D-B691-4063-8F62-62B6E47F46A0}"/>
      </w:docPartPr>
      <w:docPartBody>
        <w:p w:rsidR="008D26F1" w:rsidRDefault="00061B5F">
          <w:pPr>
            <w:pStyle w:val="B87F8F61711A4533B09E3B1F2545A006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FF82711893144C5C89E1794DE6B8BFB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366E177-422A-4AE0-B94E-4B1C7BC72B2A}"/>
      </w:docPartPr>
      <w:docPartBody>
        <w:p w:rsidR="008D26F1" w:rsidRDefault="00061B5F">
          <w:pPr>
            <w:pStyle w:val="FF82711893144C5C89E1794DE6B8BFBF"/>
          </w:pPr>
          <w:r w:rsidRPr="00AA4794">
            <w:rPr>
              <w:lang w:bidi="cs-CZ"/>
            </w:rPr>
            <w:t>────</w:t>
          </w:r>
        </w:p>
      </w:docPartBody>
    </w:docPart>
    <w:docPart>
      <w:docPartPr>
        <w:name w:val="86B1EDD967AD4E3FBC401EF4C71D17A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0EC6E9-A277-458F-8ADA-8B30BFE76F8E}"/>
      </w:docPartPr>
      <w:docPartBody>
        <w:p w:rsidR="008D26F1" w:rsidRDefault="00061B5F">
          <w:pPr>
            <w:pStyle w:val="86B1EDD967AD4E3FBC401EF4C71D17A3"/>
          </w:pPr>
          <w:r w:rsidRPr="00AA4794">
            <w:rPr>
              <w:lang w:bidi="cs-CZ"/>
            </w:rPr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061B5F"/>
    <w:rsid w:val="00006C18"/>
    <w:rsid w:val="00061B5F"/>
    <w:rsid w:val="0007039C"/>
    <w:rsid w:val="00080D9C"/>
    <w:rsid w:val="0013282B"/>
    <w:rsid w:val="00232E71"/>
    <w:rsid w:val="004043C8"/>
    <w:rsid w:val="00455F30"/>
    <w:rsid w:val="00595575"/>
    <w:rsid w:val="005A464B"/>
    <w:rsid w:val="006C183B"/>
    <w:rsid w:val="0089556A"/>
    <w:rsid w:val="008D26F1"/>
    <w:rsid w:val="00920FE0"/>
    <w:rsid w:val="00986322"/>
    <w:rsid w:val="009A2F57"/>
    <w:rsid w:val="00B02FB2"/>
    <w:rsid w:val="00B84188"/>
    <w:rsid w:val="00BA48A3"/>
    <w:rsid w:val="00C24A1B"/>
    <w:rsid w:val="00C46064"/>
    <w:rsid w:val="00CA50CA"/>
    <w:rsid w:val="00D9284A"/>
    <w:rsid w:val="00DA38DF"/>
    <w:rsid w:val="00E76E37"/>
    <w:rsid w:val="00F22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D26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C0F521939F484311981692BB23F6E4FA">
    <w:name w:val="C0F521939F484311981692BB23F6E4FA"/>
    <w:rsid w:val="008D26F1"/>
  </w:style>
  <w:style w:type="paragraph" w:customStyle="1" w:styleId="6A4E512E32AD4AE78496C9F2F4B4A5D2">
    <w:name w:val="6A4E512E32AD4AE78496C9F2F4B4A5D2"/>
    <w:rsid w:val="008D26F1"/>
  </w:style>
  <w:style w:type="paragraph" w:customStyle="1" w:styleId="35818E4A271C4A66BD6E3054EC183883">
    <w:name w:val="35818E4A271C4A66BD6E3054EC183883"/>
    <w:rsid w:val="008D26F1"/>
  </w:style>
  <w:style w:type="paragraph" w:customStyle="1" w:styleId="899129902EE74E12B1793C8F9306B67C">
    <w:name w:val="899129902EE74E12B1793C8F9306B67C"/>
    <w:rsid w:val="008D26F1"/>
  </w:style>
  <w:style w:type="paragraph" w:customStyle="1" w:styleId="B87F8F61711A4533B09E3B1F2545A006">
    <w:name w:val="B87F8F61711A4533B09E3B1F2545A006"/>
    <w:rsid w:val="008D26F1"/>
  </w:style>
  <w:style w:type="paragraph" w:customStyle="1" w:styleId="FF82711893144C5C89E1794DE6B8BFBF">
    <w:name w:val="FF82711893144C5C89E1794DE6B8BFBF"/>
    <w:rsid w:val="008D26F1"/>
  </w:style>
  <w:style w:type="paragraph" w:customStyle="1" w:styleId="86B1EDD967AD4E3FBC401EF4C71D17A3">
    <w:name w:val="86B1EDD967AD4E3FBC401EF4C71D17A3"/>
    <w:rsid w:val="008D26F1"/>
  </w:style>
  <w:style w:type="paragraph" w:customStyle="1" w:styleId="D7256F1AF2534D8CBBE52E1F64FA928F">
    <w:name w:val="D7256F1AF2534D8CBBE52E1F64FA928F"/>
    <w:rsid w:val="00C46064"/>
    <w:pPr>
      <w:spacing w:after="160" w:line="259" w:lineRule="auto"/>
    </w:pPr>
  </w:style>
  <w:style w:type="paragraph" w:customStyle="1" w:styleId="ADDB1C7078554ACBAA9C846FBE424388">
    <w:name w:val="ADDB1C7078554ACBAA9C846FBE424388"/>
    <w:rsid w:val="00C46064"/>
    <w:pPr>
      <w:spacing w:after="160" w:line="259" w:lineRule="auto"/>
    </w:pPr>
  </w:style>
  <w:style w:type="paragraph" w:customStyle="1" w:styleId="A73E5E45BB7547F0A5CBD4A41F6CACEE">
    <w:name w:val="A73E5E45BB7547F0A5CBD4A41F6CACEE"/>
    <w:rsid w:val="00C46064"/>
    <w:pPr>
      <w:spacing w:after="160" w:line="259" w:lineRule="auto"/>
    </w:pPr>
  </w:style>
  <w:style w:type="paragraph" w:customStyle="1" w:styleId="2FFF31782F79420B96253635526A9C8A">
    <w:name w:val="2FFF31782F79420B96253635526A9C8A"/>
    <w:rsid w:val="00C46064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79A8DE-26B0-4C7E-B6C1-6DFA087A9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forulář letáku na akci ČŠ.dotx</Template>
  <TotalTime>4</TotalTime>
  <Pages>3</Pages>
  <Words>463</Words>
  <Characters>2737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Nejedlík</dc:creator>
  <cp:lastModifiedBy>Jiří Broulík</cp:lastModifiedBy>
  <cp:revision>3</cp:revision>
  <cp:lastPrinted>2019-09-19T18:12:00Z</cp:lastPrinted>
  <dcterms:created xsi:type="dcterms:W3CDTF">2020-08-31T07:59:00Z</dcterms:created>
  <dcterms:modified xsi:type="dcterms:W3CDTF">2020-08-31T08:02:00Z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