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Svtltabulkasmko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629"/>
        <w:gridCol w:w="3171"/>
      </w:tblGrid>
      <w:tr w:rsidR="00880783" w:rsidRPr="00AA4794" w:rsidTr="00496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684"/>
        </w:trPr>
        <w:tc>
          <w:tcPr>
            <w:tcW w:w="3532" w:type="pct"/>
            <w:tcMar>
              <w:right w:w="288" w:type="dxa"/>
            </w:tcMar>
          </w:tcPr>
          <w:p w:rsidR="00A80CB0" w:rsidRDefault="003A15AE" w:rsidP="00A80CB0">
            <w:pPr>
              <w:keepNext/>
              <w:spacing w:after="160" w:line="312" w:lineRule="auto"/>
              <w:rPr>
                <w:bCs w:val="0"/>
              </w:rPr>
            </w:pPr>
            <w:r>
              <w:t xml:space="preserve">          </w:t>
            </w:r>
            <w:r w:rsidR="00A80CB0">
              <w:t xml:space="preserve"> </w:t>
            </w:r>
            <w:r w:rsidR="00954F68">
              <w:t xml:space="preserve">    </w:t>
            </w:r>
            <w:r w:rsidR="00A80CB0">
              <w:t xml:space="preserve">  </w:t>
            </w:r>
            <w:r w:rsidRPr="003A15AE">
              <w:rPr>
                <w:rFonts w:ascii="Open Sans" w:hAnsi="Open Sans"/>
                <w:noProof/>
                <w:color w:val="A2A2A2"/>
                <w:sz w:val="21"/>
                <w:szCs w:val="21"/>
                <w:lang w:eastAsia="cs-CZ"/>
              </w:rPr>
              <w:drawing>
                <wp:inline distT="0" distB="0" distL="0" distR="0">
                  <wp:extent cx="1228725" cy="1637890"/>
                  <wp:effectExtent l="0" t="0" r="0" b="635"/>
                  <wp:docPr id="1" name="Obrázek 1" descr="E:\2019\KČT\Valtice 12.10\Sirotčí h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9\KČT\Valtice 12.10\Sirotčí h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68" cy="164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 w:rsidRPr="003A15AE">
              <w:rPr>
                <w:noProof/>
                <w:lang w:eastAsia="cs-CZ"/>
              </w:rPr>
              <w:drawing>
                <wp:inline distT="0" distB="0" distL="0" distR="0">
                  <wp:extent cx="2159000" cy="1619250"/>
                  <wp:effectExtent l="0" t="0" r="0" b="0"/>
                  <wp:docPr id="5" name="Obrázek 5" descr="E:\2019\KČT\Valtice 12.10\DSCN10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19\KČT\Valtice 12.10\DSCN10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3" cy="162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D2A" w:rsidRPr="00AA4794" w:rsidRDefault="008C4009" w:rsidP="005C61E4">
            <w:pPr>
              <w:pStyle w:val="Datum"/>
            </w:pPr>
            <w:r>
              <w:t>1</w:t>
            </w:r>
            <w:r w:rsidR="00E34F62">
              <w:t>2</w:t>
            </w:r>
            <w:r>
              <w:t>.– 1</w:t>
            </w:r>
            <w:r w:rsidR="00E34F62">
              <w:t>3</w:t>
            </w:r>
            <w:r>
              <w:t>.10</w:t>
            </w:r>
            <w:r w:rsidR="002A4D2A">
              <w:t>.201</w:t>
            </w:r>
            <w:r w:rsidR="00E34F62">
              <w:t>9</w:t>
            </w:r>
          </w:p>
          <w:p w:rsidR="005C61E4" w:rsidRPr="008C4009" w:rsidRDefault="00E34F62" w:rsidP="00546D9F">
            <w:pPr>
              <w:pStyle w:val="Nzev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PÁLAVA</w:t>
            </w:r>
            <w:r w:rsidR="008C4009" w:rsidRPr="008C4009">
              <w:rPr>
                <w:sz w:val="64"/>
                <w:szCs w:val="64"/>
              </w:rPr>
              <w:t xml:space="preserve"> </w:t>
            </w:r>
            <w:r w:rsidR="00E73278">
              <w:rPr>
                <w:sz w:val="64"/>
                <w:szCs w:val="64"/>
              </w:rPr>
              <w:t>–</w:t>
            </w:r>
            <w:r w:rsidR="008C4009" w:rsidRPr="008C4009">
              <w:rPr>
                <w:sz w:val="64"/>
                <w:szCs w:val="64"/>
              </w:rPr>
              <w:t xml:space="preserve"> </w:t>
            </w:r>
            <w:r>
              <w:rPr>
                <w:sz w:val="64"/>
                <w:szCs w:val="64"/>
              </w:rPr>
              <w:t>MIKULOV</w:t>
            </w:r>
          </w:p>
          <w:p w:rsidR="00AD3E5B" w:rsidRDefault="00E73278" w:rsidP="005C61E4">
            <w:pPr>
              <w:spacing w:after="160" w:line="312" w:lineRule="auto"/>
            </w:pPr>
            <w:r>
              <w:br/>
            </w:r>
            <w:r w:rsidR="005A274C">
              <w:t>KČT</w:t>
            </w:r>
            <w:r w:rsidR="00DC7F1B">
              <w:t xml:space="preserve">, </w:t>
            </w:r>
            <w:r w:rsidR="005A274C">
              <w:t xml:space="preserve"> odbor Žamberk, pořádá ve dnech </w:t>
            </w:r>
            <w:r w:rsidR="008C4009">
              <w:t>1</w:t>
            </w:r>
            <w:r w:rsidR="00E34F62">
              <w:t>2</w:t>
            </w:r>
            <w:r w:rsidR="008C4009">
              <w:t>. až 1</w:t>
            </w:r>
            <w:r w:rsidR="00E34F62">
              <w:t>3</w:t>
            </w:r>
            <w:r w:rsidR="008C4009">
              <w:t>.10</w:t>
            </w:r>
            <w:r w:rsidR="00B05074">
              <w:t>.</w:t>
            </w:r>
            <w:r w:rsidR="005A274C">
              <w:t xml:space="preserve"> 201</w:t>
            </w:r>
            <w:r w:rsidR="00E34F62">
              <w:t>9</w:t>
            </w:r>
            <w:r w:rsidR="005A274C">
              <w:t xml:space="preserve"> turistickou akci, </w:t>
            </w:r>
            <w:r w:rsidR="008C4009">
              <w:t xml:space="preserve"> výlet </w:t>
            </w:r>
            <w:r w:rsidR="00E34F62">
              <w:t>na Pálavu</w:t>
            </w:r>
            <w:r w:rsidR="008C4009">
              <w:t xml:space="preserve">  -  Valtického sklípku</w:t>
            </w:r>
            <w:r w:rsidR="00E34F62">
              <w:t>, Mikulova</w:t>
            </w:r>
          </w:p>
          <w:p w:rsidR="00B05074" w:rsidRDefault="00AD3E5B" w:rsidP="005C61E4">
            <w:pPr>
              <w:spacing w:after="160" w:line="312" w:lineRule="auto"/>
            </w:pPr>
            <w:r>
              <w:t xml:space="preserve">DOPRAVA </w:t>
            </w:r>
            <w:r w:rsidR="009532BE">
              <w:t xml:space="preserve"> </w:t>
            </w:r>
            <w:r>
              <w:t xml:space="preserve">– </w:t>
            </w:r>
            <w:r w:rsidR="00B05074">
              <w:t xml:space="preserve"> </w:t>
            </w:r>
            <w:r w:rsidR="008C4009" w:rsidRPr="008C4009">
              <w:rPr>
                <w:rFonts w:eastAsia="Times New Roman" w:cs="Times New Roman"/>
                <w:lang w:eastAsia="cs-CZ"/>
              </w:rPr>
              <w:t xml:space="preserve">Autodoprava </w:t>
            </w:r>
            <w:r w:rsidR="006F7E36">
              <w:rPr>
                <w:rFonts w:eastAsia="Times New Roman" w:cs="Times New Roman"/>
                <w:lang w:eastAsia="cs-CZ"/>
              </w:rPr>
              <w:t xml:space="preserve"> </w:t>
            </w:r>
            <w:r w:rsidR="00414D7F">
              <w:rPr>
                <w:rFonts w:eastAsia="Times New Roman" w:cs="Times New Roman"/>
                <w:lang w:eastAsia="cs-CZ"/>
              </w:rPr>
              <w:t>Paďour Lukavice</w:t>
            </w:r>
          </w:p>
          <w:p w:rsidR="00E352DC" w:rsidRPr="008C4009" w:rsidRDefault="00E352DC" w:rsidP="005C61E4">
            <w:pPr>
              <w:spacing w:after="160" w:line="312" w:lineRule="auto"/>
            </w:pPr>
            <w:r>
              <w:t>PRŮVODCE – Ing. Vladimír SMYČKA</w:t>
            </w:r>
          </w:p>
          <w:p w:rsidR="00AD3E5B" w:rsidRDefault="00AD3E5B" w:rsidP="005C61E4">
            <w:pPr>
              <w:spacing w:after="160" w:line="312" w:lineRule="auto"/>
            </w:pPr>
            <w:r>
              <w:t>UBYTOVÁNÍ –</w:t>
            </w:r>
            <w:r w:rsidR="008D0434">
              <w:t xml:space="preserve"> </w:t>
            </w:r>
            <w:r w:rsidR="00414D7F">
              <w:t>Domov mlád</w:t>
            </w:r>
            <w:r w:rsidR="000A70DA">
              <w:t>e</w:t>
            </w:r>
            <w:r w:rsidR="00414D7F">
              <w:t>že</w:t>
            </w:r>
            <w:r w:rsidR="008C4009" w:rsidRPr="008C4009">
              <w:rPr>
                <w:rStyle w:val="ff02"/>
                <w:rFonts w:asciiTheme="minorHAnsi" w:hAnsiTheme="minorHAnsi" w:cs="Arial"/>
              </w:rPr>
              <w:t xml:space="preserve">, </w:t>
            </w:r>
            <w:r w:rsidR="00414D7F">
              <w:rPr>
                <w:rStyle w:val="ff02"/>
                <w:rFonts w:asciiTheme="minorHAnsi" w:hAnsiTheme="minorHAnsi" w:cs="Arial"/>
              </w:rPr>
              <w:t xml:space="preserve">Sobotní 116, </w:t>
            </w:r>
            <w:r w:rsidR="008C4009" w:rsidRPr="008C4009">
              <w:rPr>
                <w:rStyle w:val="ff02"/>
                <w:rFonts w:asciiTheme="minorHAnsi" w:hAnsiTheme="minorHAnsi" w:cs="Arial"/>
              </w:rPr>
              <w:t>Valtice</w:t>
            </w:r>
            <w:r w:rsidR="000A70DA">
              <w:rPr>
                <w:rStyle w:val="ff02"/>
                <w:rFonts w:asciiTheme="minorHAnsi" w:hAnsiTheme="minorHAnsi" w:cs="Arial"/>
              </w:rPr>
              <w:t>.</w:t>
            </w:r>
            <w:r w:rsidR="008C4009" w:rsidRPr="008C4009">
              <w:rPr>
                <w:rStyle w:val="ff02"/>
                <w:rFonts w:asciiTheme="minorHAnsi" w:hAnsiTheme="minorHAnsi" w:cs="Arial"/>
              </w:rPr>
              <w:t xml:space="preserve"> </w:t>
            </w:r>
            <w:r w:rsidR="008B0358">
              <w:t xml:space="preserve"> </w:t>
            </w:r>
            <w:r w:rsidR="008C4009">
              <w:t xml:space="preserve"> Cena </w:t>
            </w:r>
            <w:r w:rsidR="00630F67">
              <w:br/>
            </w:r>
            <w:r w:rsidR="008C4009">
              <w:t xml:space="preserve">bytování </w:t>
            </w:r>
            <w:r w:rsidR="00414D7F">
              <w:t>3</w:t>
            </w:r>
            <w:r w:rsidR="008C4009">
              <w:t>50,- na osobu a noc</w:t>
            </w:r>
          </w:p>
          <w:p w:rsidR="00122C10" w:rsidRDefault="00122C10" w:rsidP="005C61E4">
            <w:pPr>
              <w:spacing w:after="160" w:line="312" w:lineRule="auto"/>
            </w:pPr>
            <w:r>
              <w:t xml:space="preserve">STRAVOVÁNÍ – </w:t>
            </w:r>
            <w:r w:rsidR="0082563B">
              <w:t>V sobotu počítat s vlastním občerstvení</w:t>
            </w:r>
            <w:r w:rsidR="006F7E36">
              <w:t>m</w:t>
            </w:r>
            <w:r w:rsidR="0082563B">
              <w:t xml:space="preserve">. </w:t>
            </w:r>
            <w:r w:rsidR="00630F67">
              <w:t xml:space="preserve"> Oběd a v</w:t>
            </w:r>
            <w:r w:rsidR="0082563B">
              <w:t xml:space="preserve">ečeře </w:t>
            </w:r>
            <w:r w:rsidR="00630F67">
              <w:t>z</w:t>
            </w:r>
            <w:r w:rsidR="0082563B">
              <w:t>ajištěna, vlastní nedělní snídan</w:t>
            </w:r>
            <w:r w:rsidR="006F7E36">
              <w:t>ě</w:t>
            </w:r>
            <w:r w:rsidR="00306CCA">
              <w:t>, kuchyňka k</w:t>
            </w:r>
            <w:r w:rsidR="00630F67">
              <w:t> </w:t>
            </w:r>
            <w:r w:rsidR="00306CCA">
              <w:t>dispozici</w:t>
            </w:r>
            <w:r w:rsidR="00630F67">
              <w:t xml:space="preserve">, nebo za 70,- Kč bude zajištěna. </w:t>
            </w:r>
            <w:r w:rsidR="00AA01AE">
              <w:t>Nedělní oběd zajištěn</w:t>
            </w:r>
            <w:r w:rsidR="0029086B">
              <w:t>.</w:t>
            </w:r>
            <w:r w:rsidR="00414D7F">
              <w:t xml:space="preserve">                                 </w:t>
            </w:r>
            <w:r w:rsidR="003A15A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A01AE" w:rsidRDefault="00AA01AE" w:rsidP="005C61E4">
            <w:pPr>
              <w:spacing w:after="160" w:line="312" w:lineRule="auto"/>
            </w:pPr>
            <w:r>
              <w:t xml:space="preserve">SKLÍPEK </w:t>
            </w:r>
            <w:r w:rsidR="0029086B">
              <w:t>–</w:t>
            </w:r>
            <w:r>
              <w:t xml:space="preserve"> </w:t>
            </w:r>
            <w:r w:rsidR="0029086B">
              <w:rPr>
                <w:rFonts w:eastAsia="Times New Roman" w:cs="Arial"/>
                <w:lang w:eastAsia="cs-CZ"/>
              </w:rPr>
              <w:t>Šťastný sklep Valtice, Valtice 039</w:t>
            </w:r>
            <w:r w:rsidRPr="0082563B">
              <w:rPr>
                <w:rFonts w:eastAsia="Times New Roman" w:cs="Arial"/>
                <w:lang w:eastAsia="cs-CZ"/>
              </w:rPr>
              <w:t>, Valtice</w:t>
            </w:r>
          </w:p>
          <w:p w:rsidR="00F06DAB" w:rsidRDefault="00F06DAB" w:rsidP="005C61E4">
            <w:pPr>
              <w:spacing w:after="160" w:line="312" w:lineRule="auto"/>
            </w:pPr>
            <w:r>
              <w:t xml:space="preserve">CENA A PLATBA – </w:t>
            </w:r>
            <w:bookmarkStart w:id="0" w:name="_GoBack"/>
            <w:r>
              <w:t xml:space="preserve">cena </w:t>
            </w:r>
            <w:r w:rsidR="0082563B">
              <w:t xml:space="preserve"> zahrnuje</w:t>
            </w:r>
            <w:r w:rsidR="009A38C0">
              <w:t xml:space="preserve">: </w:t>
            </w:r>
            <w:r w:rsidR="0082563B">
              <w:t xml:space="preserve"> cestu, cenu ve sklípku a ubytování, celkem 1</w:t>
            </w:r>
            <w:r w:rsidR="00414D7F">
              <w:t>7</w:t>
            </w:r>
            <w:r w:rsidR="0029086B">
              <w:t>0</w:t>
            </w:r>
            <w:r w:rsidR="0082563B">
              <w:t>0,- Kč pro cizí a 1</w:t>
            </w:r>
            <w:r w:rsidR="00414D7F">
              <w:t>2</w:t>
            </w:r>
            <w:r w:rsidR="0082563B">
              <w:t>00,- Kč pro členy KČT.</w:t>
            </w:r>
            <w:r w:rsidR="00E73278">
              <w:br/>
              <w:t>Cenu uhradit do 28.9.2019 na č.ú. 28007148</w:t>
            </w:r>
            <w:r w:rsidR="00913B42">
              <w:t>44</w:t>
            </w:r>
            <w:r w:rsidR="00E73278">
              <w:t>/2010</w:t>
            </w:r>
          </w:p>
          <w:bookmarkEnd w:id="0"/>
          <w:p w:rsidR="0082563B" w:rsidRDefault="00F06DAB" w:rsidP="00001C97">
            <w:pPr>
              <w:spacing w:line="360" w:lineRule="auto"/>
              <w:rPr>
                <w:rFonts w:eastAsia="Times New Roman" w:cs="Arial"/>
                <w:lang w:eastAsia="cs-CZ"/>
              </w:rPr>
            </w:pPr>
            <w:r>
              <w:t xml:space="preserve">PROGRAM </w:t>
            </w:r>
            <w:r w:rsidR="00592191">
              <w:t>–</w:t>
            </w:r>
            <w:r>
              <w:t xml:space="preserve"> </w:t>
            </w:r>
            <w:r w:rsidR="0082563B">
              <w:br/>
              <w:t>Sobota – odjezd z náměstí v Žamberku v 0</w:t>
            </w:r>
            <w:r w:rsidR="00630F67">
              <w:t>6</w:t>
            </w:r>
            <w:r w:rsidR="0082563B">
              <w:t>:00 hodin, v </w:t>
            </w:r>
            <w:r w:rsidR="00630F67">
              <w:t>10</w:t>
            </w:r>
            <w:r w:rsidR="0082563B">
              <w:t xml:space="preserve">:00 hod příjezd do </w:t>
            </w:r>
            <w:r w:rsidR="0029086B">
              <w:t>Mikulova</w:t>
            </w:r>
            <w:r w:rsidR="0082563B">
              <w:t>.</w:t>
            </w:r>
            <w:r w:rsidR="00630F67">
              <w:t xml:space="preserve"> </w:t>
            </w:r>
            <w:r w:rsidR="00A126B3">
              <w:t xml:space="preserve">Z </w:t>
            </w:r>
            <w:r w:rsidR="00630F67">
              <w:t xml:space="preserve">Klentnice </w:t>
            </w:r>
            <w:r w:rsidR="00A126B3">
              <w:t>na</w:t>
            </w:r>
            <w:r w:rsidR="00630F67">
              <w:t xml:space="preserve"> Sirotčí </w:t>
            </w:r>
            <w:r w:rsidR="00A126B3">
              <w:t>h</w:t>
            </w:r>
            <w:r w:rsidR="00630F67">
              <w:t xml:space="preserve">rádek, dále výšlap  Pálavou na Dívčí </w:t>
            </w:r>
            <w:r w:rsidR="00A126B3">
              <w:t>h</w:t>
            </w:r>
            <w:r w:rsidR="00630F67">
              <w:t>rady</w:t>
            </w:r>
            <w:r w:rsidR="00A126B3">
              <w:t>(Děvičky)</w:t>
            </w:r>
            <w:r w:rsidR="00630F67">
              <w:t xml:space="preserve"> a zpět do P</w:t>
            </w:r>
            <w:r w:rsidR="00A126B3">
              <w:t>avlova</w:t>
            </w:r>
            <w:r w:rsidR="00630F67">
              <w:t xml:space="preserve"> cca 6 km. V P</w:t>
            </w:r>
            <w:r w:rsidR="00A126B3">
              <w:t>avlo</w:t>
            </w:r>
            <w:r w:rsidR="00630F67">
              <w:t>vě oběd. Prohlídka Archeoparku.</w:t>
            </w:r>
            <w:r w:rsidR="00AA01AE">
              <w:br/>
            </w:r>
          </w:p>
          <w:p w:rsidR="00CB5EC0" w:rsidRDefault="00CB5EC0" w:rsidP="00001C97">
            <w:pPr>
              <w:spacing w:line="360" w:lineRule="auto"/>
              <w:rPr>
                <w:rFonts w:eastAsia="Times New Roman" w:cs="Arial"/>
                <w:lang w:eastAsia="cs-CZ"/>
              </w:rPr>
            </w:pPr>
          </w:p>
          <w:p w:rsidR="00947C12" w:rsidRDefault="00947C12" w:rsidP="005C61E4">
            <w:pPr>
              <w:spacing w:after="160" w:line="312" w:lineRule="auto"/>
            </w:pPr>
          </w:p>
          <w:p w:rsidR="00197A37" w:rsidRDefault="00197A37" w:rsidP="005C61E4">
            <w:pPr>
              <w:spacing w:after="160" w:line="312" w:lineRule="auto"/>
            </w:pPr>
          </w:p>
          <w:p w:rsidR="00AD3E5B" w:rsidRDefault="00AD3E5B" w:rsidP="005C61E4">
            <w:pPr>
              <w:spacing w:after="160" w:line="312" w:lineRule="auto"/>
            </w:pPr>
          </w:p>
          <w:p w:rsidR="00AD3E5B" w:rsidRPr="00AA4794" w:rsidRDefault="00AD3E5B" w:rsidP="005C61E4">
            <w:pPr>
              <w:spacing w:after="160" w:line="312" w:lineRule="auto"/>
            </w:pPr>
          </w:p>
          <w:p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1468" w:type="pct"/>
          </w:tcPr>
          <w:p w:rsidR="005C61E4" w:rsidRDefault="00D37B9B" w:rsidP="005C61E4">
            <w:pPr>
              <w:pStyle w:val="Nadpis2"/>
              <w:outlineLvl w:val="1"/>
            </w:pPr>
            <w:r>
              <w:t>Turistick</w:t>
            </w:r>
            <w:r w:rsidR="00AA01AE">
              <w:t>o -poznávací</w:t>
            </w:r>
            <w:r>
              <w:t xml:space="preserve"> akce</w:t>
            </w:r>
            <w:r w:rsidR="007E33C6">
              <w:t xml:space="preserve"> pro všechny</w:t>
            </w:r>
            <w:r>
              <w:t xml:space="preserve"> </w:t>
            </w:r>
            <w:r w:rsidR="002F53FA">
              <w:t>!</w:t>
            </w:r>
          </w:p>
          <w:p w:rsidR="005C61E4" w:rsidRPr="00AA4794" w:rsidRDefault="00C117B0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C0F521939F484311981692BB23F6E4FA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7E33C6" w:rsidRDefault="007E33C6" w:rsidP="007E33C6">
            <w:pPr>
              <w:pStyle w:val="Nadpis2"/>
              <w:outlineLvl w:val="1"/>
            </w:pPr>
            <w:r>
              <w:t>Ubytování</w:t>
            </w:r>
            <w:r w:rsidR="00AA01AE">
              <w:t> </w:t>
            </w:r>
            <w:r w:rsidR="00140FEE">
              <w:t>SVISV</w:t>
            </w:r>
            <w:r w:rsidR="00AA01AE">
              <w:t xml:space="preserve"> ve Valticích</w:t>
            </w:r>
          </w:p>
          <w:p w:rsidR="005C61E4" w:rsidRPr="00AA4794" w:rsidRDefault="00C117B0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59171642"/>
                <w:placeholder>
                  <w:docPart w:val="6A4E512E32AD4AE78496C9F2F4B4A5D2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AA4794" w:rsidRDefault="006C5777" w:rsidP="005C61E4">
            <w:pPr>
              <w:pStyle w:val="Nadpis2"/>
              <w:outlineLvl w:val="1"/>
            </w:pPr>
            <w:r>
              <w:t xml:space="preserve">Cena </w:t>
            </w:r>
            <w:r w:rsidR="00042883">
              <w:t xml:space="preserve"> pobytu </w:t>
            </w:r>
            <w:r w:rsidR="00AA01AE">
              <w:t>1 </w:t>
            </w:r>
            <w:r w:rsidR="00140FEE">
              <w:t>7</w:t>
            </w:r>
            <w:r w:rsidR="00AA01AE">
              <w:t xml:space="preserve">00,- Kč nečlenové, </w:t>
            </w:r>
            <w:r w:rsidR="00AA01AE">
              <w:br/>
              <w:t xml:space="preserve">1 </w:t>
            </w:r>
            <w:r w:rsidR="00140FEE">
              <w:t>2</w:t>
            </w:r>
            <w:r w:rsidR="00AA01AE">
              <w:t>00,- Kč členové</w:t>
            </w:r>
            <w:r w:rsidR="00B05074">
              <w:t>,- K</w:t>
            </w:r>
            <w:r w:rsidR="00042883">
              <w:t>č</w:t>
            </w:r>
          </w:p>
          <w:p w:rsidR="009D2E0A" w:rsidRDefault="009D2E0A" w:rsidP="006F7E36">
            <w:pPr>
              <w:pStyle w:val="Kontaktninformace"/>
              <w:ind w:left="0"/>
            </w:pPr>
          </w:p>
          <w:p w:rsidR="006F7E36" w:rsidRDefault="006F7E36" w:rsidP="006F7E36">
            <w:pPr>
              <w:pStyle w:val="Kontaktninformace"/>
              <w:ind w:left="0"/>
            </w:pPr>
            <w:r>
              <w:t>č.ú. 2800714844/2010</w:t>
            </w:r>
          </w:p>
          <w:p w:rsidR="009D2E0A" w:rsidRDefault="009D2E0A" w:rsidP="006F7E36">
            <w:pPr>
              <w:pStyle w:val="Kontaktninformace"/>
              <w:ind w:left="0"/>
            </w:pPr>
          </w:p>
          <w:p w:rsidR="006C5119" w:rsidRDefault="006C5119" w:rsidP="005C61E4">
            <w:pPr>
              <w:pStyle w:val="Nadpis3"/>
              <w:outlineLvl w:val="2"/>
            </w:pPr>
          </w:p>
          <w:p w:rsidR="005C61E4" w:rsidRPr="00DC7F1B" w:rsidRDefault="0016606E" w:rsidP="005C61E4">
            <w:pPr>
              <w:pStyle w:val="Nadpis3"/>
              <w:outlineLvl w:val="2"/>
              <w:rPr>
                <w:rFonts w:asciiTheme="minorHAnsi" w:hAnsiTheme="minorHAnsi"/>
              </w:rPr>
            </w:pPr>
            <w:r>
              <w:t xml:space="preserve">pořádá </w:t>
            </w:r>
            <w:r w:rsidR="00042883">
              <w:t>KČT</w:t>
            </w:r>
            <w:r w:rsidR="00DC7F1B">
              <w:t>,</w:t>
            </w:r>
            <w:r w:rsidR="00042883">
              <w:t xml:space="preserve"> </w:t>
            </w:r>
            <w:r w:rsidR="006C5119">
              <w:br/>
              <w:t>odbor Žamberk</w:t>
            </w:r>
            <w:r w:rsidR="00DC7F1B">
              <w:br/>
            </w:r>
          </w:p>
          <w:p w:rsidR="005C61E4" w:rsidRPr="00AA4794" w:rsidRDefault="00C117B0" w:rsidP="00AA4794">
            <w:pPr>
              <w:pStyle w:val="Kontaktninformace"/>
              <w:spacing w:line="312" w:lineRule="auto"/>
            </w:pPr>
            <w:sdt>
              <w:sdtPr>
                <w:alias w:val="Zadejte ulici a číslo domu, PSČ, město:"/>
                <w:tag w:val="Zadejte ulici a číslo domu, PSČ, město:"/>
                <w:id w:val="857003158"/>
                <w:placeholder>
                  <w:docPart w:val="899129902EE74E12B1793C8F9306B67C"/>
                </w:placeholder>
                <w:text w:multiLine="1"/>
              </w:sdtPr>
              <w:sdtEndPr/>
              <w:sdtContent>
                <w:r w:rsidR="00BF7EAE">
                  <w:t>Ing. Jiří B</w:t>
                </w:r>
                <w:r w:rsidR="00042883">
                  <w:t>roulík</w:t>
                </w:r>
              </w:sdtContent>
            </w:sdt>
          </w:p>
          <w:p w:rsidR="005C61E4" w:rsidRPr="00AA4794" w:rsidRDefault="00042883" w:rsidP="00AA4794">
            <w:pPr>
              <w:pStyle w:val="Kontaktninformace"/>
              <w:spacing w:line="312" w:lineRule="auto"/>
            </w:pPr>
            <w:r>
              <w:t>Tel.725766</w:t>
            </w:r>
            <w:r w:rsidR="0016606E">
              <w:t>509</w:t>
            </w:r>
          </w:p>
          <w:p w:rsidR="005C61E4" w:rsidRDefault="00C117B0" w:rsidP="00AA4794">
            <w:pPr>
              <w:pStyle w:val="Kontaktninformace"/>
              <w:spacing w:line="312" w:lineRule="auto"/>
            </w:pPr>
            <w:hyperlink r:id="rId13" w:history="1">
              <w:r w:rsidR="00E36872" w:rsidRPr="00481FFE">
                <w:rPr>
                  <w:rStyle w:val="Hypertextovodkaz"/>
                </w:rPr>
                <w:t>kctzamberk@centrum.cz</w:t>
              </w:r>
            </w:hyperlink>
          </w:p>
          <w:p w:rsidR="005C61E4" w:rsidRPr="00AA4794" w:rsidRDefault="005C61E4" w:rsidP="0044543E">
            <w:pPr>
              <w:pStyle w:val="Kontaktninformace"/>
              <w:spacing w:line="312" w:lineRule="auto"/>
            </w:pPr>
          </w:p>
        </w:tc>
      </w:tr>
    </w:tbl>
    <w:p w:rsidR="005C61E4" w:rsidRDefault="005C61E4" w:rsidP="00AA4794">
      <w:pPr>
        <w:pStyle w:val="Bezmezer"/>
      </w:pPr>
    </w:p>
    <w:tbl>
      <w:tblPr>
        <w:tblStyle w:val="Svtltabulkasmkou11"/>
        <w:tblW w:w="51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8034"/>
        <w:gridCol w:w="3140"/>
      </w:tblGrid>
      <w:tr w:rsidR="00BC5127" w:rsidRPr="00AA4794" w:rsidTr="00293C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323"/>
        </w:trPr>
        <w:tc>
          <w:tcPr>
            <w:tcW w:w="8034" w:type="dxa"/>
            <w:tcMar>
              <w:right w:w="288" w:type="dxa"/>
            </w:tcMar>
          </w:tcPr>
          <w:p w:rsidR="00E73278" w:rsidRDefault="00E73278" w:rsidP="00E73278">
            <w:pPr>
              <w:spacing w:line="360" w:lineRule="auto"/>
            </w:pPr>
            <w:r>
              <w:t xml:space="preserve">V 17:00 hod. odjezd na ubytování a od 18:00 zamluven sklípek u pana </w:t>
            </w:r>
            <w:r>
              <w:rPr>
                <w:rFonts w:eastAsia="Times New Roman" w:cs="Arial"/>
                <w:lang w:eastAsia="cs-CZ"/>
              </w:rPr>
              <w:t>Šťastného. Pěšky 300 m. od ubytování.</w:t>
            </w:r>
            <w:r>
              <w:br/>
            </w:r>
            <w:r>
              <w:rPr>
                <w:rFonts w:eastAsia="Times New Roman" w:cs="Arial"/>
                <w:lang w:eastAsia="cs-CZ"/>
              </w:rPr>
              <w:t>Zde bude připraveno občerstvení a ochutnávky vín. Cena 500,- Kč</w:t>
            </w:r>
            <w:r>
              <w:br/>
              <w:t>Zpět na ubytování pěšky asi mezi 22:00 až 24:00 hodin.</w:t>
            </w:r>
          </w:p>
          <w:p w:rsidR="00200F10" w:rsidRDefault="00E73278" w:rsidP="00002220">
            <w:pPr>
              <w:spacing w:after="160" w:line="312" w:lineRule="auto"/>
            </w:pPr>
            <w:r>
              <w:br/>
            </w:r>
            <w:r w:rsidR="006F7E36">
              <w:t xml:space="preserve">Neděle – </w:t>
            </w:r>
            <w:r w:rsidR="00001C97">
              <w:t xml:space="preserve">Odjezd z Valtic v 9:30 hod., do Mikulova </w:t>
            </w:r>
            <w:r w:rsidR="006F7E36">
              <w:t>10:00 - 1</w:t>
            </w:r>
            <w:r w:rsidR="00496684">
              <w:t>6</w:t>
            </w:r>
            <w:r w:rsidR="006F7E36">
              <w:t xml:space="preserve">:00 prohlídka </w:t>
            </w:r>
            <w:r w:rsidR="00496684">
              <w:t>Mikulova a okolí</w:t>
            </w:r>
            <w:r w:rsidR="00001C97">
              <w:t>. Zajištěn oběd.</w:t>
            </w:r>
            <w:r w:rsidR="00001C97">
              <w:br/>
            </w:r>
            <w:r w:rsidR="00A96479">
              <w:t>T</w:t>
            </w:r>
            <w:r w:rsidR="00001C97">
              <w:t>uristickou vycházku na Svatý kopeček, celkem asi 4 km</w:t>
            </w:r>
          </w:p>
          <w:p w:rsidR="00002220" w:rsidRDefault="00002220" w:rsidP="006B5958">
            <w:pPr>
              <w:spacing w:after="160" w:line="312" w:lineRule="auto"/>
            </w:pPr>
            <w:r>
              <w:t xml:space="preserve">    </w:t>
            </w:r>
            <w:r w:rsidR="003A15AE" w:rsidRPr="003A15AE">
              <w:rPr>
                <w:noProof/>
                <w:lang w:eastAsia="cs-CZ"/>
              </w:rPr>
              <w:drawing>
                <wp:inline distT="0" distB="0" distL="0" distR="0">
                  <wp:extent cx="2146236" cy="1428524"/>
                  <wp:effectExtent l="0" t="0" r="6985" b="635"/>
                  <wp:docPr id="3" name="Obrázek 3" descr="E:\2019\KČT\Valtice 12.10\P716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9\KČT\Valtice 12.10\P716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20" cy="143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6684">
              <w:t xml:space="preserve">                   </w:t>
            </w:r>
            <w:r w:rsidR="00496684" w:rsidRPr="003A15AE">
              <w:rPr>
                <w:noProof/>
                <w:lang w:eastAsia="cs-CZ"/>
              </w:rPr>
              <w:drawing>
                <wp:inline distT="0" distB="0" distL="0" distR="0" wp14:anchorId="53503B96" wp14:editId="480AD769">
                  <wp:extent cx="1851660" cy="2468263"/>
                  <wp:effectExtent l="0" t="0" r="0" b="8255"/>
                  <wp:docPr id="7" name="Obrázek 7" descr="E:\2019\KČT\Valtice 12.10\Miku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019\KČT\Valtice 12.10\Miku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78" cy="248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220" w:rsidRDefault="003A15AE" w:rsidP="00002220">
            <w:pPr>
              <w:spacing w:after="160" w:line="312" w:lineRule="auto"/>
            </w:pPr>
            <w:r>
              <w:t xml:space="preserve">           </w:t>
            </w:r>
            <w:r w:rsidR="00002220">
              <w:t xml:space="preserve">            </w:t>
            </w:r>
            <w:r>
              <w:t>Svatý kopeček</w:t>
            </w:r>
            <w:r w:rsidR="00496684">
              <w:t xml:space="preserve">                                     </w:t>
            </w:r>
            <w:r w:rsidR="00001C97">
              <w:t>námě</w:t>
            </w:r>
            <w:r w:rsidR="00496684">
              <w:t>stí Mikulov</w:t>
            </w:r>
          </w:p>
          <w:p w:rsidR="006B5958" w:rsidRDefault="00002220" w:rsidP="006B5958">
            <w:pPr>
              <w:spacing w:after="160" w:line="312" w:lineRule="auto"/>
            </w:pPr>
            <w:r>
              <w:t xml:space="preserve">  </w:t>
            </w:r>
            <w:r w:rsidR="00636A7D">
              <w:t xml:space="preserve"> </w:t>
            </w:r>
            <w:r>
              <w:t xml:space="preserve">                    </w:t>
            </w:r>
            <w:r w:rsidR="00636A7D">
              <w:t xml:space="preserve">              </w:t>
            </w:r>
          </w:p>
          <w:p w:rsidR="00002220" w:rsidRDefault="00002220" w:rsidP="00002220">
            <w:pPr>
              <w:spacing w:after="160" w:line="312" w:lineRule="auto"/>
            </w:pPr>
            <w:r>
              <w:t xml:space="preserve">         </w:t>
            </w:r>
            <w:r w:rsidR="003A15AE">
              <w:t xml:space="preserve">                         </w:t>
            </w:r>
            <w:r>
              <w:t xml:space="preserve">                      </w:t>
            </w:r>
            <w:r w:rsidR="00E73278">
              <w:br/>
            </w:r>
            <w:r w:rsidR="00293C68">
              <w:t>P</w:t>
            </w:r>
            <w:r>
              <w:t>ředpokládaný odjezd zpět cca 17:</w:t>
            </w:r>
            <w:r w:rsidR="00E73278">
              <w:t>00</w:t>
            </w:r>
            <w:r>
              <w:t xml:space="preserve"> hod, s příjezdem do Žamberka v 2</w:t>
            </w:r>
            <w:r w:rsidR="00F61B36">
              <w:t>2</w:t>
            </w:r>
            <w:r>
              <w:t>:</w:t>
            </w:r>
            <w:r w:rsidR="00F61B36">
              <w:t>0</w:t>
            </w:r>
            <w:r>
              <w:t xml:space="preserve">0 hod. </w:t>
            </w:r>
            <w:r w:rsidR="00F61B36">
              <w:t>Popřípadě m</w:t>
            </w:r>
            <w:r>
              <w:t>ožnost se cestou stavit na večeři.</w:t>
            </w:r>
          </w:p>
          <w:p w:rsidR="006B5958" w:rsidRDefault="002A671A" w:rsidP="006B5958">
            <w:pPr>
              <w:spacing w:after="160" w:line="312" w:lineRule="auto"/>
            </w:pPr>
            <w:r>
              <w:t>Změny programu možn</w:t>
            </w:r>
            <w:r w:rsidR="005A7369">
              <w:t>á</w:t>
            </w:r>
            <w:r>
              <w:t>, dle dohody.</w:t>
            </w:r>
          </w:p>
          <w:p w:rsidR="006C5777" w:rsidRDefault="006C5777" w:rsidP="00320EA9">
            <w:pPr>
              <w:spacing w:after="160" w:line="312" w:lineRule="auto"/>
            </w:pPr>
            <w:r>
              <w:t>Tuto turistickou akci organizuje, rád vás povede a bude odpovíd</w:t>
            </w:r>
            <w:r w:rsidR="007019BF">
              <w:t>at na všechny vaše dotazy</w:t>
            </w:r>
            <w:r w:rsidR="00614C66">
              <w:t xml:space="preserve"> </w:t>
            </w:r>
            <w:r w:rsidR="0055105B">
              <w:t>–</w:t>
            </w:r>
            <w:r w:rsidR="00C00833">
              <w:t xml:space="preserve"> </w:t>
            </w:r>
            <w:r w:rsidR="0055105B">
              <w:t>Jirka Broulík, tel: 725766509</w:t>
            </w:r>
            <w:r>
              <w:t xml:space="preserve">   </w:t>
            </w:r>
            <w:hyperlink r:id="rId16" w:history="1">
              <w:r w:rsidR="00AB67F3" w:rsidRPr="004B38B5">
                <w:rPr>
                  <w:rStyle w:val="Hypertextovodkaz"/>
                </w:rPr>
                <w:t>broulik@razdva.cz</w:t>
              </w:r>
            </w:hyperlink>
            <w:r w:rsidR="00614C66">
              <w:t xml:space="preserve"> .</w:t>
            </w:r>
            <w:r w:rsidR="00D723C2">
              <w:t xml:space="preserve"> </w:t>
            </w:r>
            <w:r w:rsidR="007956F5">
              <w:t xml:space="preserve"> Počet účastníků je</w:t>
            </w:r>
            <w:r w:rsidR="00DC7F1B">
              <w:t xml:space="preserve"> </w:t>
            </w:r>
            <w:r w:rsidR="007956F5">
              <w:t xml:space="preserve">omezen na </w:t>
            </w:r>
            <w:r w:rsidR="00414D7F">
              <w:t>40</w:t>
            </w:r>
            <w:r w:rsidR="00AB67F3">
              <w:t xml:space="preserve"> </w:t>
            </w:r>
            <w:r w:rsidR="007956F5">
              <w:t xml:space="preserve"> </w:t>
            </w:r>
            <w:r w:rsidR="0099119D">
              <w:t>turistů</w:t>
            </w:r>
            <w:r w:rsidR="00414D7F">
              <w:t>.</w:t>
            </w:r>
          </w:p>
          <w:p w:rsidR="00C00833" w:rsidRDefault="00C00833" w:rsidP="00320EA9">
            <w:pPr>
              <w:spacing w:after="160" w:line="312" w:lineRule="auto"/>
            </w:pPr>
            <w:r>
              <w:t>Srdečně vás zdravím</w:t>
            </w:r>
            <w:r w:rsidR="00615F3E">
              <w:t>e</w:t>
            </w:r>
            <w:r>
              <w:t xml:space="preserve"> a těším</w:t>
            </w:r>
            <w:r w:rsidR="00615F3E">
              <w:t>e</w:t>
            </w:r>
            <w:r>
              <w:t xml:space="preserve"> se na vaši účast.</w:t>
            </w:r>
            <w:r w:rsidR="00615F3E">
              <w:t xml:space="preserve"> KČT</w:t>
            </w:r>
            <w:r w:rsidR="00DC7F1B">
              <w:t xml:space="preserve">, </w:t>
            </w:r>
            <w:r w:rsidR="00615F3E">
              <w:t xml:space="preserve"> </w:t>
            </w:r>
            <w:r w:rsidR="001D1863">
              <w:t>odbor</w:t>
            </w:r>
            <w:r w:rsidR="005A7369">
              <w:t xml:space="preserve"> </w:t>
            </w:r>
            <w:r w:rsidR="001D1863">
              <w:t xml:space="preserve"> </w:t>
            </w:r>
            <w:r w:rsidR="00615F3E">
              <w:t>Žamberk</w:t>
            </w:r>
            <w:r w:rsidR="001D1863">
              <w:t>.</w:t>
            </w:r>
            <w:r w:rsidR="00293C68">
              <w:t xml:space="preserve">           </w:t>
            </w:r>
          </w:p>
          <w:p w:rsidR="006C5777" w:rsidRDefault="006C5777" w:rsidP="00320EA9">
            <w:pPr>
              <w:spacing w:after="160" w:line="312" w:lineRule="auto"/>
            </w:pPr>
          </w:p>
          <w:p w:rsidR="00ED36C6" w:rsidRDefault="00ED36C6" w:rsidP="00320EA9">
            <w:pPr>
              <w:spacing w:after="160" w:line="312" w:lineRule="auto"/>
            </w:pPr>
          </w:p>
          <w:p w:rsidR="00794634" w:rsidRPr="00AA4794" w:rsidRDefault="00794634" w:rsidP="00320EA9">
            <w:pPr>
              <w:spacing w:after="160" w:line="312" w:lineRule="auto"/>
            </w:pPr>
          </w:p>
          <w:p w:rsidR="00BC5127" w:rsidRPr="00AA4794" w:rsidRDefault="00BC5127" w:rsidP="00320EA9">
            <w:pPr>
              <w:spacing w:after="160" w:line="312" w:lineRule="auto"/>
            </w:pPr>
          </w:p>
        </w:tc>
        <w:tc>
          <w:tcPr>
            <w:tcW w:w="3140" w:type="dxa"/>
          </w:tcPr>
          <w:p w:rsidR="00122C10" w:rsidRDefault="0016606E" w:rsidP="00122C10">
            <w:pPr>
              <w:pStyle w:val="Nadpis2"/>
              <w:outlineLvl w:val="1"/>
            </w:pPr>
            <w:r>
              <w:t xml:space="preserve">Uzávěrka </w:t>
            </w:r>
            <w:r w:rsidR="00AB67F3">
              <w:t xml:space="preserve">přihlášek pro účastníky akce </w:t>
            </w:r>
            <w:r w:rsidR="006F7E36">
              <w:t xml:space="preserve">a úhrada poplatku </w:t>
            </w:r>
            <w:r w:rsidR="00AB67F3">
              <w:t xml:space="preserve">je </w:t>
            </w:r>
            <w:r w:rsidR="00496684">
              <w:t>28</w:t>
            </w:r>
            <w:r w:rsidR="00AA01AE">
              <w:t>.9.</w:t>
            </w:r>
            <w:r w:rsidR="00122C10">
              <w:t>2018</w:t>
            </w:r>
          </w:p>
          <w:p w:rsidR="00BC5127" w:rsidRPr="00AA4794" w:rsidRDefault="00C117B0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7"/>
                <w:placeholder>
                  <w:docPart w:val="B87F8F61711A4533B09E3B1F2545A006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6F7E36" w:rsidRDefault="002A2676" w:rsidP="00320EA9">
            <w:pPr>
              <w:pStyle w:val="Nadpis2"/>
              <w:outlineLvl w:val="1"/>
            </w:pPr>
            <w:r>
              <w:t xml:space="preserve">Posezení ve sklípku pana </w:t>
            </w:r>
            <w:r w:rsidR="00496684">
              <w:t>Šťastného</w:t>
            </w:r>
          </w:p>
          <w:p w:rsidR="00BC5127" w:rsidRPr="00AA4794" w:rsidRDefault="00C117B0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9"/>
                <w:placeholder>
                  <w:docPart w:val="FF82711893144C5C89E1794DE6B8BFBF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E36872" w:rsidP="00320EA9">
            <w:pPr>
              <w:pStyle w:val="Nadpis2"/>
              <w:outlineLvl w:val="1"/>
            </w:pPr>
            <w:r>
              <w:t>Účastnit se mohou i nečlenové KČT</w:t>
            </w:r>
          </w:p>
          <w:p w:rsidR="00BC5127" w:rsidRPr="00AA4794" w:rsidRDefault="00C117B0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51"/>
                <w:placeholder>
                  <w:docPart w:val="86B1EDD967AD4E3FBC401EF4C71D17A3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990ECC" w:rsidP="00320EA9">
            <w:pPr>
              <w:pStyle w:val="Nadpis2"/>
              <w:outlineLvl w:val="1"/>
            </w:pPr>
            <w:r>
              <w:t xml:space="preserve">Poznejte </w:t>
            </w:r>
            <w:r w:rsidR="00AA01AE">
              <w:t>krásy Jižní Moravy a dobrého vína</w:t>
            </w:r>
          </w:p>
          <w:p w:rsidR="00BC5127" w:rsidRPr="00AA4794" w:rsidRDefault="00293C68" w:rsidP="00122C10">
            <w:pPr>
              <w:pStyle w:val="Nadpis2"/>
              <w:jc w:val="left"/>
              <w:outlineLvl w:val="1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074A2B1D" wp14:editId="4364B0C8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1004570</wp:posOffset>
                  </wp:positionV>
                  <wp:extent cx="1790700" cy="1790700"/>
                  <wp:effectExtent l="19050" t="0" r="0" b="0"/>
                  <wp:wrapSquare wrapText="bothSides"/>
                  <wp:docPr id="4" name="obrázek 3" descr="E:\2017\KČT\Logo\KCT Žbk z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17\KČT\Logo\KCT Žbk zn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5127" w:rsidRPr="00076F31" w:rsidRDefault="00BC5127" w:rsidP="00E73278">
      <w:pPr>
        <w:pStyle w:val="Bezmezer"/>
      </w:pPr>
    </w:p>
    <w:sectPr w:rsidR="00BC5127" w:rsidRPr="00076F31" w:rsidSect="0053592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7B0" w:rsidRDefault="00C117B0" w:rsidP="005F5D5F">
      <w:pPr>
        <w:spacing w:after="0" w:line="240" w:lineRule="auto"/>
      </w:pPr>
      <w:r>
        <w:separator/>
      </w:r>
    </w:p>
  </w:endnote>
  <w:endnote w:type="continuationSeparator" w:id="0">
    <w:p w:rsidR="00C117B0" w:rsidRDefault="00C117B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7B0" w:rsidRDefault="00C117B0" w:rsidP="005F5D5F">
      <w:pPr>
        <w:spacing w:after="0" w:line="240" w:lineRule="auto"/>
      </w:pPr>
      <w:r>
        <w:separator/>
      </w:r>
    </w:p>
  </w:footnote>
  <w:footnote w:type="continuationSeparator" w:id="0">
    <w:p w:rsidR="00C117B0" w:rsidRDefault="00C117B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readOnly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96"/>
    <w:rsid w:val="00001C97"/>
    <w:rsid w:val="00002220"/>
    <w:rsid w:val="000168C0"/>
    <w:rsid w:val="000427C6"/>
    <w:rsid w:val="00042883"/>
    <w:rsid w:val="000755F7"/>
    <w:rsid w:val="00076F31"/>
    <w:rsid w:val="000A70DA"/>
    <w:rsid w:val="000E3837"/>
    <w:rsid w:val="000E3DAC"/>
    <w:rsid w:val="00122C10"/>
    <w:rsid w:val="00140FEE"/>
    <w:rsid w:val="0015027C"/>
    <w:rsid w:val="00164348"/>
    <w:rsid w:val="0016606E"/>
    <w:rsid w:val="00171CDD"/>
    <w:rsid w:val="00175521"/>
    <w:rsid w:val="00181FB9"/>
    <w:rsid w:val="0018406B"/>
    <w:rsid w:val="00197A37"/>
    <w:rsid w:val="001B0C52"/>
    <w:rsid w:val="001D1863"/>
    <w:rsid w:val="001D5792"/>
    <w:rsid w:val="001E5752"/>
    <w:rsid w:val="00200F10"/>
    <w:rsid w:val="0021497C"/>
    <w:rsid w:val="00251739"/>
    <w:rsid w:val="00261A78"/>
    <w:rsid w:val="002729EC"/>
    <w:rsid w:val="0029086B"/>
    <w:rsid w:val="00293C68"/>
    <w:rsid w:val="002A2676"/>
    <w:rsid w:val="002A4D2A"/>
    <w:rsid w:val="002A671A"/>
    <w:rsid w:val="002A73F5"/>
    <w:rsid w:val="002B2469"/>
    <w:rsid w:val="002B62EB"/>
    <w:rsid w:val="002C4C21"/>
    <w:rsid w:val="002D7810"/>
    <w:rsid w:val="002F53FA"/>
    <w:rsid w:val="00306CCA"/>
    <w:rsid w:val="00342C66"/>
    <w:rsid w:val="00343BAE"/>
    <w:rsid w:val="0038468D"/>
    <w:rsid w:val="003A15AE"/>
    <w:rsid w:val="003B6A17"/>
    <w:rsid w:val="003F7918"/>
    <w:rsid w:val="00411532"/>
    <w:rsid w:val="00414D7F"/>
    <w:rsid w:val="00432114"/>
    <w:rsid w:val="00443B50"/>
    <w:rsid w:val="0044543E"/>
    <w:rsid w:val="00496684"/>
    <w:rsid w:val="004A7C4B"/>
    <w:rsid w:val="004E0EB4"/>
    <w:rsid w:val="005222EE"/>
    <w:rsid w:val="00535927"/>
    <w:rsid w:val="00541BB3"/>
    <w:rsid w:val="00544732"/>
    <w:rsid w:val="00546D9F"/>
    <w:rsid w:val="0055105B"/>
    <w:rsid w:val="005515BF"/>
    <w:rsid w:val="00592191"/>
    <w:rsid w:val="005A274C"/>
    <w:rsid w:val="005A7369"/>
    <w:rsid w:val="005C61E4"/>
    <w:rsid w:val="005F5D5F"/>
    <w:rsid w:val="00614C66"/>
    <w:rsid w:val="00615F3E"/>
    <w:rsid w:val="00630F67"/>
    <w:rsid w:val="00636A7D"/>
    <w:rsid w:val="00650951"/>
    <w:rsid w:val="00650C8F"/>
    <w:rsid w:val="00652FE0"/>
    <w:rsid w:val="00661D4C"/>
    <w:rsid w:val="00665EA1"/>
    <w:rsid w:val="006B5958"/>
    <w:rsid w:val="006C5119"/>
    <w:rsid w:val="006C5777"/>
    <w:rsid w:val="006E5B0F"/>
    <w:rsid w:val="006F7E36"/>
    <w:rsid w:val="007019BF"/>
    <w:rsid w:val="0079199F"/>
    <w:rsid w:val="00794634"/>
    <w:rsid w:val="007956F5"/>
    <w:rsid w:val="007B5354"/>
    <w:rsid w:val="007C0F36"/>
    <w:rsid w:val="007C7E2D"/>
    <w:rsid w:val="007E33C6"/>
    <w:rsid w:val="00806237"/>
    <w:rsid w:val="0082563B"/>
    <w:rsid w:val="00837654"/>
    <w:rsid w:val="00880783"/>
    <w:rsid w:val="008B0358"/>
    <w:rsid w:val="008B5772"/>
    <w:rsid w:val="008C031F"/>
    <w:rsid w:val="008C0E50"/>
    <w:rsid w:val="008C1756"/>
    <w:rsid w:val="008C4009"/>
    <w:rsid w:val="008D0434"/>
    <w:rsid w:val="008D17FF"/>
    <w:rsid w:val="008F6C52"/>
    <w:rsid w:val="00913B42"/>
    <w:rsid w:val="009141C6"/>
    <w:rsid w:val="00947C12"/>
    <w:rsid w:val="009532BE"/>
    <w:rsid w:val="00954F68"/>
    <w:rsid w:val="009707B7"/>
    <w:rsid w:val="009852D0"/>
    <w:rsid w:val="00990ECC"/>
    <w:rsid w:val="0099119D"/>
    <w:rsid w:val="00991C6F"/>
    <w:rsid w:val="009A38C0"/>
    <w:rsid w:val="009D2E0A"/>
    <w:rsid w:val="009F321E"/>
    <w:rsid w:val="00A03450"/>
    <w:rsid w:val="00A126B3"/>
    <w:rsid w:val="00A352DC"/>
    <w:rsid w:val="00A66A9D"/>
    <w:rsid w:val="00A80CB0"/>
    <w:rsid w:val="00A85188"/>
    <w:rsid w:val="00A9597D"/>
    <w:rsid w:val="00A96479"/>
    <w:rsid w:val="00A97C88"/>
    <w:rsid w:val="00AA01AE"/>
    <w:rsid w:val="00AA31F1"/>
    <w:rsid w:val="00AA4794"/>
    <w:rsid w:val="00AB3068"/>
    <w:rsid w:val="00AB58F4"/>
    <w:rsid w:val="00AB67F3"/>
    <w:rsid w:val="00AC0ADD"/>
    <w:rsid w:val="00AC4EFD"/>
    <w:rsid w:val="00AD3E5B"/>
    <w:rsid w:val="00AF32DC"/>
    <w:rsid w:val="00B00CCF"/>
    <w:rsid w:val="00B05074"/>
    <w:rsid w:val="00B327C1"/>
    <w:rsid w:val="00B36692"/>
    <w:rsid w:val="00B40811"/>
    <w:rsid w:val="00B46A60"/>
    <w:rsid w:val="00B676CD"/>
    <w:rsid w:val="00BC5127"/>
    <w:rsid w:val="00BC6ED1"/>
    <w:rsid w:val="00BF7EAE"/>
    <w:rsid w:val="00C00833"/>
    <w:rsid w:val="00C117B0"/>
    <w:rsid w:val="00C57F20"/>
    <w:rsid w:val="00C6087E"/>
    <w:rsid w:val="00CB5EC0"/>
    <w:rsid w:val="00CD35A4"/>
    <w:rsid w:val="00D16845"/>
    <w:rsid w:val="00D37096"/>
    <w:rsid w:val="00D37B9B"/>
    <w:rsid w:val="00D42161"/>
    <w:rsid w:val="00D56FBE"/>
    <w:rsid w:val="00D723C2"/>
    <w:rsid w:val="00D751DD"/>
    <w:rsid w:val="00DC15BC"/>
    <w:rsid w:val="00DC7F1B"/>
    <w:rsid w:val="00E148E1"/>
    <w:rsid w:val="00E2456C"/>
    <w:rsid w:val="00E34F62"/>
    <w:rsid w:val="00E352DC"/>
    <w:rsid w:val="00E3564F"/>
    <w:rsid w:val="00E36872"/>
    <w:rsid w:val="00E73278"/>
    <w:rsid w:val="00E94B30"/>
    <w:rsid w:val="00EC1838"/>
    <w:rsid w:val="00ED36C6"/>
    <w:rsid w:val="00ED6668"/>
    <w:rsid w:val="00F06DAB"/>
    <w:rsid w:val="00F2548A"/>
    <w:rsid w:val="00F424CE"/>
    <w:rsid w:val="00F44DAB"/>
    <w:rsid w:val="00F61B36"/>
    <w:rsid w:val="00F7133A"/>
    <w:rsid w:val="00FA21D4"/>
    <w:rsid w:val="00FB2003"/>
    <w:rsid w:val="00FE381F"/>
    <w:rsid w:val="00FF2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47E881"/>
  <w15:docId w15:val="{41C5A10F-8D7C-499D-8542-1088599E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rsid w:val="00535927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3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2"/>
    <w:qFormat/>
    <w:rsid w:val="00535927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sid w:val="00535927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5927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927"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d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customStyle="1" w:styleId="Svtltabulkasmkou11">
    <w:name w:val="Světlá tabulka s mřížkou 11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11">
    <w:name w:val="Světlá tabulka s mřížko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21">
    <w:name w:val="Světlá tabulka s mřížko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31">
    <w:name w:val="Světlá tabulka s mřížko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smkou21">
    <w:name w:val="Tabulka s mřížko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2zvraznn11">
    <w:name w:val="Tabulka s mřížko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2zvraznn21">
    <w:name w:val="Tabulka s mřížko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2zvraznn31">
    <w:name w:val="Tabulka s mřížko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2zvraznn41">
    <w:name w:val="Tabulka s mřížko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2zvraznn51">
    <w:name w:val="Tabulka s mřížko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2zvraznn61">
    <w:name w:val="Tabulka s mřížko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mkou31">
    <w:name w:val="Tabulka s mřížko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lkasmkou3zvraznn11">
    <w:name w:val="Tabulka s mřížko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Tabulkasmkou3zvraznn21">
    <w:name w:val="Tabulka s mřížko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Tabulkasmkou3zvraznn31">
    <w:name w:val="Tabulka s mřížko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Tabulkasmkou3zvraznn41">
    <w:name w:val="Tabulka s mřížko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Tabulkasmkou3zvraznn51">
    <w:name w:val="Tabulka s mřížko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Tabulkasmkou3zvraznn61">
    <w:name w:val="Tabulka s mřížko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Tabulkasmkou41">
    <w:name w:val="Tabulka s mřížko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4zvraznn41">
    <w:name w:val="Tabulka s mřížko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4zvraznn51">
    <w:name w:val="Tabulka s mřížko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4zvraznn61">
    <w:name w:val="Tabulka s mřížko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mkou51">
    <w:name w:val="Tmavá tabulka s mřížkou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mavtabulkasmkou5zvraznn11">
    <w:name w:val="Tmavá tabulka s mřížkou 5 – zvýraznění 1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Tmavtabulkasmkou5zvraznn21">
    <w:name w:val="Tmavá tabulka s mřížkou 5 – zvýraznění 2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Tmavtabulkasmkou5zvraznn31">
    <w:name w:val="Tmavá tabulka s mřížkou 5 – zvýraznění 3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Tmavtabulkasmkou5zvraznn41">
    <w:name w:val="Tmavá tabulka s mřížkou 5 – zvýraznění 4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Tmavtabulkasmkou5zvraznn51">
    <w:name w:val="Tmavá tabulka s mřížkou 5 – zvýraznění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Tmavtabulkasmkou5zvraznn61">
    <w:name w:val="Tmavá tabulka s mřížkou 5 – zvýraznění 6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Barevntabulkasmkou61">
    <w:name w:val="Barevná tabulka s mřížko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mkou6zvraznn11">
    <w:name w:val="Barevná tabulka s mřížko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mkou6zvraznn21">
    <w:name w:val="Barevná tabulka s mřížko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mkou6zvraznn31">
    <w:name w:val="Barevná tabulka s mřížko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mkou6zvraznn41">
    <w:name w:val="Barevná tabulka s mřížko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mkou6zvraznn51">
    <w:name w:val="Barevná tabulka s mřížko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mkou6zvraznn61">
    <w:name w:val="Barevná tabulka s mřížko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mkou71">
    <w:name w:val="Barevná tabulka s mřížko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revntabulkasmkou7zvraznn11">
    <w:name w:val="Barevná tabulka s mřížko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Barevntabulkasmkou7zvraznn21">
    <w:name w:val="Barevná tabulka s mřížko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Barevntabulkasmkou7zvraznn31">
    <w:name w:val="Barevná tabulka s mřížko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Barevntabulkasmkou7zvraznn41">
    <w:name w:val="Barevná tabulka s mřížko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Barevntabulkasmkou7zvraznn51">
    <w:name w:val="Barevná tabulka s mřížko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Barevntabulkasmkou7zvraznn61">
    <w:name w:val="Barevná tabulka s mřížko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customStyle="1" w:styleId="Svtltabulkaseznamu11">
    <w:name w:val="Světlá tabulka seznamu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tltabulkaseznamu1zvraznn11">
    <w:name w:val="Světlá tabulka seznam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Svtltabulkaseznamu1zvraznn21">
    <w:name w:val="Světlá tabulka seznam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Svtltabulkaseznamu1zvraznn31">
    <w:name w:val="Světlá tabulka seznam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Svtltabulkaseznamu1zvraznn41">
    <w:name w:val="Světlá tabulka seznam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Svtltabulkaseznamu1zvraznn51">
    <w:name w:val="Světlá tabulka seznam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Svtltabulkaseznamu1zvraznn61">
    <w:name w:val="Světlá tabulka seznam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21">
    <w:name w:val="Tabulka seznam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2zvraznn11">
    <w:name w:val="Tabulka seznam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2zvraznn31">
    <w:name w:val="Tabulka seznam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2zvraznn41">
    <w:name w:val="Tabulka seznam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2zvraznn51">
    <w:name w:val="Tabulka seznam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2zvraznn61">
    <w:name w:val="Tabulka seznam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31">
    <w:name w:val="Tabulka seznam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lkaseznamu3zvraznn11">
    <w:name w:val="Tabulka seznam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Tabulkaseznamu3zvraznn21">
    <w:name w:val="Tabulka seznam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Tabulkaseznamu3zvraznn31">
    <w:name w:val="Tabulka seznam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Tabulkaseznamu3zvraznn41">
    <w:name w:val="Tabulka seznam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Tabulkaseznamu3zvraznn51">
    <w:name w:val="Tabulka seznam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Tabulkaseznamu3zvraznn61">
    <w:name w:val="Tabulka seznam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Tabulkaseznamu41">
    <w:name w:val="Tabulka seznam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4zvraznn11">
    <w:name w:val="Tabulka seznam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4zvraznn21">
    <w:name w:val="Tabulka seznam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4zvraznn31">
    <w:name w:val="Tabulka seznam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4zvraznn41">
    <w:name w:val="Tabulka seznam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4zvraznn51">
    <w:name w:val="Tabulka seznam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4zvraznn61">
    <w:name w:val="Tabulka seznam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eznamu51">
    <w:name w:val="Tmavá tabulka seznamu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11">
    <w:name w:val="Tmavá tabulka seznamu 5 – zvýraznění 1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21">
    <w:name w:val="Tmavá tabulka seznamu 5 – zvýraznění 2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31">
    <w:name w:val="Tmavá tabulka seznamu 5 – zvýraznění 3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41">
    <w:name w:val="Tmavá tabulka seznamu 5 – zvýraznění 4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51">
    <w:name w:val="Tmavá tabulka seznamu 5 – zvýraznění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61">
    <w:name w:val="Tmavá tabulka seznamu 5 – zvýraznění 6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arevntabulkaseznamu61">
    <w:name w:val="Barevná tabulka seznam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eznamu6zvraznn11">
    <w:name w:val="Barevná tabulka seznam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eznamu6zvraznn21">
    <w:name w:val="Barevná tabulka seznam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eznamu6zvraznn31">
    <w:name w:val="Barevná tabulka seznam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eznamu6zvraznn41">
    <w:name w:val="Barevná tabulka seznam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eznamu6zvraznn51">
    <w:name w:val="Barevná tabulka seznam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eznamu6zvraznn61">
    <w:name w:val="Barevná tabulka seznam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eznamu71">
    <w:name w:val="Barevná tabulka seznam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11">
    <w:name w:val="Barevná tabulka seznam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21">
    <w:name w:val="Barevná tabulka seznam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31">
    <w:name w:val="Barevná tabulka seznam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41">
    <w:name w:val="Barevná tabulka seznam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51">
    <w:name w:val="Barevná tabulka seznam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61">
    <w:name w:val="Barevná tabulka seznam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customStyle="1" w:styleId="Prosttabulka11">
    <w:name w:val="Prostá tabulka 1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21">
    <w:name w:val="Prostá tabulka 21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51">
    <w:name w:val="Prostá tabulka 51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vtlmkatabulky1">
    <w:name w:val="Světlá mřížka tabulky1"/>
    <w:basedOn w:val="Normlntabul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ff02">
    <w:name w:val="ff02"/>
    <w:basedOn w:val="Standardnpsmoodstavce"/>
    <w:rsid w:val="008C4009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7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ctzamberk@centrum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broulik@razdva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k\Desktop\word%20forul&#225;&#345;%20let&#225;ku%20na%20akci%20&#268;&#35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0F521939F484311981692BB23F6E4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4D6156-A92C-4639-A0B7-336ABE16C2B7}"/>
      </w:docPartPr>
      <w:docPartBody>
        <w:p w:rsidR="008D26F1" w:rsidRDefault="00061B5F">
          <w:pPr>
            <w:pStyle w:val="C0F521939F484311981692BB23F6E4FA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6A4E512E32AD4AE78496C9F2F4B4A5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1DAD10-F1E7-468F-9823-CF4F56A3ECE1}"/>
      </w:docPartPr>
      <w:docPartBody>
        <w:p w:rsidR="008D26F1" w:rsidRDefault="00061B5F">
          <w:pPr>
            <w:pStyle w:val="6A4E512E32AD4AE78496C9F2F4B4A5D2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99129902EE74E12B1793C8F9306B6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305256-6E15-4374-BDEC-6262B0DCFCBF}"/>
      </w:docPartPr>
      <w:docPartBody>
        <w:p w:rsidR="008D26F1" w:rsidRDefault="00061B5F">
          <w:pPr>
            <w:pStyle w:val="899129902EE74E12B1793C8F9306B67C"/>
          </w:pPr>
          <w:r w:rsidRPr="00AA4794">
            <w:rPr>
              <w:lang w:bidi="cs-CZ"/>
            </w:rPr>
            <w:t>Ulice a číslo domu</w:t>
          </w:r>
          <w:r w:rsidRPr="00AA4794">
            <w:rPr>
              <w:lang w:bidi="cs-CZ"/>
            </w:rPr>
            <w:br/>
            <w:t>PSČ Město</w:t>
          </w:r>
        </w:p>
      </w:docPartBody>
    </w:docPart>
    <w:docPart>
      <w:docPartPr>
        <w:name w:val="B87F8F61711A4533B09E3B1F2545A0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33DD4D-B691-4063-8F62-62B6E47F46A0}"/>
      </w:docPartPr>
      <w:docPartBody>
        <w:p w:rsidR="008D26F1" w:rsidRDefault="00061B5F">
          <w:pPr>
            <w:pStyle w:val="B87F8F61711A4533B09E3B1F2545A006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FF82711893144C5C89E1794DE6B8BF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66E177-422A-4AE0-B94E-4B1C7BC72B2A}"/>
      </w:docPartPr>
      <w:docPartBody>
        <w:p w:rsidR="008D26F1" w:rsidRDefault="00061B5F">
          <w:pPr>
            <w:pStyle w:val="FF82711893144C5C89E1794DE6B8BFBF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6B1EDD967AD4E3FBC401EF4C71D17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0EC6E9-A277-458F-8ADA-8B30BFE76F8E}"/>
      </w:docPartPr>
      <w:docPartBody>
        <w:p w:rsidR="008D26F1" w:rsidRDefault="00061B5F">
          <w:pPr>
            <w:pStyle w:val="86B1EDD967AD4E3FBC401EF4C71D17A3"/>
          </w:pPr>
          <w:r w:rsidRPr="00AA4794">
            <w:rPr>
              <w:lang w:bidi="cs-CZ"/>
            </w:rPr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61B5F"/>
    <w:rsid w:val="00061B5F"/>
    <w:rsid w:val="0007039C"/>
    <w:rsid w:val="00080D9C"/>
    <w:rsid w:val="00232E71"/>
    <w:rsid w:val="004043C8"/>
    <w:rsid w:val="00455F30"/>
    <w:rsid w:val="00595575"/>
    <w:rsid w:val="005A464B"/>
    <w:rsid w:val="006C183B"/>
    <w:rsid w:val="008D26F1"/>
    <w:rsid w:val="00920FE0"/>
    <w:rsid w:val="00986322"/>
    <w:rsid w:val="009A2F57"/>
    <w:rsid w:val="00B02FB2"/>
    <w:rsid w:val="00B84188"/>
    <w:rsid w:val="00BA48A3"/>
    <w:rsid w:val="00C24A1B"/>
    <w:rsid w:val="00C46064"/>
    <w:rsid w:val="00CA50CA"/>
    <w:rsid w:val="00D9284A"/>
    <w:rsid w:val="00E7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26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0F521939F484311981692BB23F6E4FA">
    <w:name w:val="C0F521939F484311981692BB23F6E4FA"/>
    <w:rsid w:val="008D26F1"/>
  </w:style>
  <w:style w:type="paragraph" w:customStyle="1" w:styleId="6A4E512E32AD4AE78496C9F2F4B4A5D2">
    <w:name w:val="6A4E512E32AD4AE78496C9F2F4B4A5D2"/>
    <w:rsid w:val="008D26F1"/>
  </w:style>
  <w:style w:type="paragraph" w:customStyle="1" w:styleId="35818E4A271C4A66BD6E3054EC183883">
    <w:name w:val="35818E4A271C4A66BD6E3054EC183883"/>
    <w:rsid w:val="008D26F1"/>
  </w:style>
  <w:style w:type="paragraph" w:customStyle="1" w:styleId="899129902EE74E12B1793C8F9306B67C">
    <w:name w:val="899129902EE74E12B1793C8F9306B67C"/>
    <w:rsid w:val="008D26F1"/>
  </w:style>
  <w:style w:type="paragraph" w:customStyle="1" w:styleId="B87F8F61711A4533B09E3B1F2545A006">
    <w:name w:val="B87F8F61711A4533B09E3B1F2545A006"/>
    <w:rsid w:val="008D26F1"/>
  </w:style>
  <w:style w:type="paragraph" w:customStyle="1" w:styleId="FF82711893144C5C89E1794DE6B8BFBF">
    <w:name w:val="FF82711893144C5C89E1794DE6B8BFBF"/>
    <w:rsid w:val="008D26F1"/>
  </w:style>
  <w:style w:type="paragraph" w:customStyle="1" w:styleId="86B1EDD967AD4E3FBC401EF4C71D17A3">
    <w:name w:val="86B1EDD967AD4E3FBC401EF4C71D17A3"/>
    <w:rsid w:val="008D26F1"/>
  </w:style>
  <w:style w:type="paragraph" w:customStyle="1" w:styleId="D7256F1AF2534D8CBBE52E1F64FA928F">
    <w:name w:val="D7256F1AF2534D8CBBE52E1F64FA928F"/>
    <w:rsid w:val="00C46064"/>
    <w:pPr>
      <w:spacing w:after="160" w:line="259" w:lineRule="auto"/>
    </w:pPr>
  </w:style>
  <w:style w:type="paragraph" w:customStyle="1" w:styleId="ADDB1C7078554ACBAA9C846FBE424388">
    <w:name w:val="ADDB1C7078554ACBAA9C846FBE424388"/>
    <w:rsid w:val="00C46064"/>
    <w:pPr>
      <w:spacing w:after="160" w:line="259" w:lineRule="auto"/>
    </w:pPr>
  </w:style>
  <w:style w:type="paragraph" w:customStyle="1" w:styleId="A73E5E45BB7547F0A5CBD4A41F6CACEE">
    <w:name w:val="A73E5E45BB7547F0A5CBD4A41F6CACEE"/>
    <w:rsid w:val="00C46064"/>
    <w:pPr>
      <w:spacing w:after="160" w:line="259" w:lineRule="auto"/>
    </w:pPr>
  </w:style>
  <w:style w:type="paragraph" w:customStyle="1" w:styleId="2FFF31782F79420B96253635526A9C8A">
    <w:name w:val="2FFF31782F79420B96253635526A9C8A"/>
    <w:rsid w:val="00C4606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205D42-A3D9-4562-9DE4-66E5482B2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forulář letáku na akci ČŠ.dotx</Template>
  <TotalTime>105</TotalTime>
  <Pages>1</Pages>
  <Words>378</Words>
  <Characters>2237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Nejedlík</dc:creator>
  <cp:lastModifiedBy>Jiří Broulík</cp:lastModifiedBy>
  <cp:revision>14</cp:revision>
  <cp:lastPrinted>2019-09-19T18:12:00Z</cp:lastPrinted>
  <dcterms:created xsi:type="dcterms:W3CDTF">2019-08-05T17:30:00Z</dcterms:created>
  <dcterms:modified xsi:type="dcterms:W3CDTF">2019-09-19T18:38:00Z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