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vtltabulkasmko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798"/>
        <w:gridCol w:w="3002"/>
      </w:tblGrid>
      <w:tr w:rsidR="00880783" w:rsidRPr="00AA4794" w:rsidTr="00120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3610" w:type="pct"/>
            <w:tcMar>
              <w:right w:w="288" w:type="dxa"/>
            </w:tcMar>
          </w:tcPr>
          <w:p w:rsidR="005C61E4" w:rsidRPr="00AA4794" w:rsidRDefault="006B5958" w:rsidP="005C61E4">
            <w:pPr>
              <w:spacing w:after="160" w:line="312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810000" cy="2143125"/>
                  <wp:effectExtent l="19050" t="0" r="0" b="0"/>
                  <wp:docPr id="6" name="obrázek 6" descr="E:\2018\KČT\Krkonoše 2018\4S5y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18\KČT\Krkonoše 2018\4S5y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D2A" w:rsidRPr="00AA4794" w:rsidRDefault="00B05074" w:rsidP="005C61E4">
            <w:pPr>
              <w:pStyle w:val="Datum"/>
            </w:pPr>
            <w:r>
              <w:t>2</w:t>
            </w:r>
            <w:r w:rsidR="00E936A3">
              <w:t>8</w:t>
            </w:r>
            <w:r>
              <w:t>.7.</w:t>
            </w:r>
            <w:r w:rsidR="002A4D2A">
              <w:t xml:space="preserve"> -1</w:t>
            </w:r>
            <w:r>
              <w:t>.8</w:t>
            </w:r>
            <w:r w:rsidR="002A4D2A">
              <w:t>.201</w:t>
            </w:r>
            <w:r w:rsidR="00E936A3">
              <w:t>9</w:t>
            </w:r>
          </w:p>
          <w:p w:rsidR="005C61E4" w:rsidRPr="00AA4794" w:rsidRDefault="00B05074" w:rsidP="00546D9F">
            <w:pPr>
              <w:pStyle w:val="Nzev"/>
            </w:pPr>
            <w:r>
              <w:t>KRKONOŠE</w:t>
            </w:r>
          </w:p>
          <w:p w:rsidR="00F06DAB" w:rsidRDefault="00F06DAB" w:rsidP="005C61E4">
            <w:pPr>
              <w:spacing w:after="160" w:line="312" w:lineRule="auto"/>
            </w:pPr>
          </w:p>
          <w:p w:rsidR="00AD3E5B" w:rsidRDefault="005A274C" w:rsidP="005C61E4">
            <w:pPr>
              <w:spacing w:after="160" w:line="312" w:lineRule="auto"/>
            </w:pPr>
            <w:r>
              <w:t>KČT</w:t>
            </w:r>
            <w:r w:rsidR="00DC7F1B">
              <w:t xml:space="preserve">, </w:t>
            </w:r>
            <w:r>
              <w:t xml:space="preserve"> odbor Žamberk, pořádá ve dnech </w:t>
            </w:r>
            <w:r w:rsidR="00B05074">
              <w:t>2</w:t>
            </w:r>
            <w:r w:rsidR="00E936A3">
              <w:t>8</w:t>
            </w:r>
            <w:r w:rsidR="00B05074">
              <w:t>.7. až 1.8.</w:t>
            </w:r>
            <w:r>
              <w:t xml:space="preserve"> 201</w:t>
            </w:r>
            <w:r w:rsidR="00E936A3">
              <w:t>9</w:t>
            </w:r>
            <w:r>
              <w:t xml:space="preserve"> turistickou akci, </w:t>
            </w:r>
            <w:r w:rsidR="00B05074">
              <w:t>opět výlet do Krkonoš</w:t>
            </w:r>
          </w:p>
          <w:p w:rsidR="00B05074" w:rsidRDefault="00AD3E5B" w:rsidP="005C61E4">
            <w:pPr>
              <w:spacing w:after="160" w:line="312" w:lineRule="auto"/>
            </w:pPr>
            <w:r>
              <w:t xml:space="preserve">DOPRAVA </w:t>
            </w:r>
            <w:r w:rsidR="009532BE">
              <w:t xml:space="preserve"> </w:t>
            </w:r>
            <w:r>
              <w:t xml:space="preserve">– </w:t>
            </w:r>
            <w:r w:rsidR="00B05074">
              <w:t xml:space="preserve"> </w:t>
            </w:r>
            <w:r w:rsidR="00AE1C3F">
              <w:t>vlastními</w:t>
            </w:r>
            <w:r w:rsidR="00B05074">
              <w:t xml:space="preserve"> </w:t>
            </w:r>
            <w:r>
              <w:t xml:space="preserve"> auty, </w:t>
            </w:r>
            <w:r w:rsidR="00AE1C3F">
              <w:t>nebo veřejnou dopravou.</w:t>
            </w:r>
          </w:p>
          <w:p w:rsidR="00AD3E5B" w:rsidRDefault="00AD3E5B" w:rsidP="005C61E4">
            <w:pPr>
              <w:spacing w:after="160" w:line="312" w:lineRule="auto"/>
            </w:pPr>
            <w:r>
              <w:t>UBYTOVÁNÍ –</w:t>
            </w:r>
            <w:r w:rsidR="008D0434">
              <w:t xml:space="preserve"> Chalupa TSS -</w:t>
            </w:r>
            <w:r>
              <w:t xml:space="preserve"> </w:t>
            </w:r>
            <w:r w:rsidR="008D0434">
              <w:t>Žacl</w:t>
            </w:r>
            <w:r w:rsidR="00B05074">
              <w:t>éřsk</w:t>
            </w:r>
            <w:r w:rsidR="00650C8F">
              <w:t>é</w:t>
            </w:r>
            <w:r w:rsidR="00B05074">
              <w:t xml:space="preserve"> boud</w:t>
            </w:r>
            <w:r w:rsidR="00650C8F">
              <w:t>y</w:t>
            </w:r>
            <w:r w:rsidR="008B0358">
              <w:t>. P</w:t>
            </w:r>
            <w:r>
              <w:t>ěkná, hezky vybavená chata, kde se vám bude určitě líbit.</w:t>
            </w:r>
            <w:r w:rsidR="009532BE">
              <w:t xml:space="preserve"> </w:t>
            </w:r>
          </w:p>
          <w:p w:rsidR="00122C10" w:rsidRDefault="00122C10" w:rsidP="005C61E4">
            <w:pPr>
              <w:spacing w:after="160" w:line="312" w:lineRule="auto"/>
            </w:pPr>
            <w:r>
              <w:t xml:space="preserve">STRAVOVÁNÍ – Vařit je možno na chatě v plně vybavené kuchyni, během dne </w:t>
            </w:r>
            <w:r w:rsidR="00AC4EFD">
              <w:t>bude</w:t>
            </w:r>
            <w:r w:rsidR="00F06DAB">
              <w:t xml:space="preserve"> vždy</w:t>
            </w:r>
            <w:r w:rsidR="00AC4EFD">
              <w:t xml:space="preserve"> možnost zastavit se v restauraci a doplnit kalorie.</w:t>
            </w:r>
            <w:r w:rsidR="009852D0">
              <w:t xml:space="preserve"> </w:t>
            </w:r>
          </w:p>
          <w:p w:rsidR="00F06DAB" w:rsidRDefault="00F06DAB" w:rsidP="005C61E4">
            <w:pPr>
              <w:spacing w:after="160" w:line="312" w:lineRule="auto"/>
            </w:pPr>
            <w:r>
              <w:t xml:space="preserve">CENA A PLATBA – cena pobytu je </w:t>
            </w:r>
            <w:r w:rsidR="00120EF3">
              <w:t>810,- K</w:t>
            </w:r>
            <w:r>
              <w:t>č, (</w:t>
            </w:r>
            <w:r w:rsidR="00CD35A4">
              <w:t xml:space="preserve">190 </w:t>
            </w:r>
            <w:r w:rsidR="00650C8F">
              <w:t>K</w:t>
            </w:r>
            <w:r>
              <w:t>č/os/noc), vč. poplatků obci</w:t>
            </w:r>
            <w:r w:rsidR="00CD35A4">
              <w:t xml:space="preserve">. Povlečení 50,- Kč. Parkovací karta </w:t>
            </w:r>
            <w:r w:rsidR="00E936A3">
              <w:t>max. pro 5 aut,  z</w:t>
            </w:r>
            <w:r w:rsidR="00CD35A4">
              <w:t>a auto  20,- Kč na den.</w:t>
            </w:r>
            <w:r w:rsidR="008D0434">
              <w:t xml:space="preserve"> Platba </w:t>
            </w:r>
            <w:r w:rsidR="009836BA">
              <w:t>na účet 2800714844/2010 do 20.7.2019</w:t>
            </w:r>
            <w:r w:rsidR="008D0434">
              <w:t>.</w:t>
            </w:r>
          </w:p>
          <w:p w:rsidR="00120EF3" w:rsidRDefault="00120EF3" w:rsidP="00120EF3">
            <w:pPr>
              <w:spacing w:after="160" w:line="312" w:lineRule="auto"/>
            </w:pPr>
            <w:r>
              <w:t xml:space="preserve">Program se bude organizovat dle potřeb účastníků a počasí. </w:t>
            </w:r>
            <w:r w:rsidR="00AE1C3F">
              <w:br/>
            </w:r>
            <w:r>
              <w:t>Toto je návrh vycházek.</w:t>
            </w:r>
          </w:p>
          <w:p w:rsidR="00681793" w:rsidRDefault="00F06DAB" w:rsidP="009836BA">
            <w:pPr>
              <w:rPr>
                <w:rStyle w:val="Hypertextovodkaz"/>
                <w:color w:val="auto"/>
                <w:u w:val="none"/>
              </w:rPr>
            </w:pPr>
            <w:r>
              <w:t xml:space="preserve">PROGRAM </w:t>
            </w:r>
            <w:r w:rsidR="00592191">
              <w:t>–</w:t>
            </w:r>
            <w:r>
              <w:t xml:space="preserve"> </w:t>
            </w:r>
            <w:r w:rsidR="00CD35A4">
              <w:t>neděle</w:t>
            </w:r>
            <w:r w:rsidR="00AC0ADD">
              <w:t xml:space="preserve"> </w:t>
            </w:r>
            <w:r w:rsidR="00CD35A4">
              <w:t xml:space="preserve"> 2</w:t>
            </w:r>
            <w:r w:rsidR="00E936A3">
              <w:t>8</w:t>
            </w:r>
            <w:r w:rsidR="00CD35A4">
              <w:t>.7.201</w:t>
            </w:r>
            <w:r w:rsidR="00E936A3">
              <w:t>9</w:t>
            </w:r>
            <w:r w:rsidR="00CD35A4">
              <w:t xml:space="preserve"> odjezd </w:t>
            </w:r>
            <w:r w:rsidR="00E936A3">
              <w:t>auty ze Žamberka v 7:00 hod</w:t>
            </w:r>
            <w:r w:rsidR="00525521">
              <w:t xml:space="preserve"> do Žacléře, odtud v 9:00 hodin vycházka</w:t>
            </w:r>
            <w:r w:rsidR="00120EF3">
              <w:t xml:space="preserve"> přes Bernatice</w:t>
            </w:r>
            <w:r w:rsidR="00525521">
              <w:t xml:space="preserve"> cca 23 km asi 7 hodin.</w:t>
            </w:r>
            <w:r w:rsidR="00120EF3">
              <w:t xml:space="preserve"> </w:t>
            </w:r>
            <w:hyperlink r:id="rId12" w:history="1">
              <w:r w:rsidR="00525521" w:rsidRPr="00F542E6">
                <w:rPr>
                  <w:rStyle w:val="Hypertextovodkaz"/>
                </w:rPr>
                <w:t>https://mapy.cz/s/3qgp7</w:t>
              </w:r>
            </w:hyperlink>
            <w:r w:rsidR="00525521" w:rsidRPr="009836BA">
              <w:rPr>
                <w:rStyle w:val="Hypertextovodkaz"/>
                <w:u w:val="none"/>
              </w:rPr>
              <w:t xml:space="preserve">     </w:t>
            </w:r>
            <w:r w:rsidR="00525521" w:rsidRPr="00525521">
              <w:rPr>
                <w:rStyle w:val="Hypertextovodkaz"/>
                <w:color w:val="auto"/>
                <w:u w:val="none"/>
              </w:rPr>
              <w:t>odjezd na ubytování.</w:t>
            </w: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  <w:r>
              <w:rPr>
                <w:rStyle w:val="Hypertextovodkaz"/>
                <w:color w:val="auto"/>
                <w:u w:val="none"/>
              </w:rPr>
              <w:br/>
              <w:t>Ostatní, kteří nebudou chtít jít na pěší vycházku bude sraz na Chalupě TSS do 13 hodin</w:t>
            </w:r>
            <w:r w:rsidR="002A73F5">
              <w:br/>
            </w: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Pr="00AA4794" w:rsidRDefault="009836BA" w:rsidP="009836BA"/>
        </w:tc>
        <w:tc>
          <w:tcPr>
            <w:tcW w:w="1390" w:type="pct"/>
          </w:tcPr>
          <w:p w:rsidR="005C61E4" w:rsidRDefault="00D37B9B" w:rsidP="005C61E4">
            <w:pPr>
              <w:pStyle w:val="Nadpis2"/>
              <w:outlineLvl w:val="1"/>
            </w:pPr>
            <w:r>
              <w:t>Turistická akce</w:t>
            </w:r>
            <w:r w:rsidR="007E33C6">
              <w:t xml:space="preserve"> pro všechny</w:t>
            </w:r>
            <w:r>
              <w:t xml:space="preserve"> </w:t>
            </w:r>
            <w:r w:rsidR="002F53FA">
              <w:t>!</w:t>
            </w:r>
          </w:p>
          <w:p w:rsidR="006C5119" w:rsidRDefault="006C5119" w:rsidP="005C61E4">
            <w:pPr>
              <w:pStyle w:val="Nadpis2"/>
              <w:outlineLvl w:val="1"/>
            </w:pPr>
          </w:p>
          <w:p w:rsidR="005C61E4" w:rsidRPr="00AA4794" w:rsidRDefault="00045C84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C0F521939F484311981692BB23F6E4FA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6C5119" w:rsidRDefault="006C5119" w:rsidP="007E33C6">
            <w:pPr>
              <w:pStyle w:val="Nadpis2"/>
              <w:outlineLvl w:val="1"/>
            </w:pPr>
          </w:p>
          <w:p w:rsidR="007E33C6" w:rsidRDefault="007E33C6" w:rsidP="007E33C6">
            <w:pPr>
              <w:pStyle w:val="Nadpis2"/>
              <w:outlineLvl w:val="1"/>
            </w:pPr>
            <w:r>
              <w:t>Ubytování v krásném prostředí</w:t>
            </w:r>
            <w:r w:rsidR="002F53FA">
              <w:t xml:space="preserve"> </w:t>
            </w:r>
            <w:r w:rsidR="00B05074">
              <w:t>Žacléřské boudy</w:t>
            </w:r>
          </w:p>
          <w:p w:rsidR="006C5119" w:rsidRDefault="006C5119" w:rsidP="007E33C6">
            <w:pPr>
              <w:pStyle w:val="Nadpis2"/>
              <w:outlineLvl w:val="1"/>
            </w:pPr>
          </w:p>
          <w:p w:rsidR="005C61E4" w:rsidRPr="00AA4794" w:rsidRDefault="00045C84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A4E512E32AD4AE78496C9F2F4B4A5D2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Default="006C5777" w:rsidP="005C61E4">
            <w:pPr>
              <w:pStyle w:val="Nadpis2"/>
              <w:outlineLvl w:val="1"/>
            </w:pPr>
            <w:r>
              <w:t xml:space="preserve">Cena </w:t>
            </w:r>
            <w:r w:rsidR="00042883">
              <w:t xml:space="preserve"> pobytu jen </w:t>
            </w:r>
            <w:r w:rsidR="00120EF3">
              <w:t>810</w:t>
            </w:r>
            <w:r w:rsidR="00B05074">
              <w:t>,- K</w:t>
            </w:r>
            <w:r w:rsidR="00042883">
              <w:t>č</w:t>
            </w:r>
          </w:p>
          <w:p w:rsidR="00120EF3" w:rsidRPr="00120EF3" w:rsidRDefault="00120EF3" w:rsidP="005C61E4">
            <w:pPr>
              <w:pStyle w:val="Nadpis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20.7.2019 na č.ú: 2800714844/2010</w:t>
            </w:r>
          </w:p>
          <w:p w:rsidR="006C5119" w:rsidRDefault="006C5119" w:rsidP="005C61E4">
            <w:pPr>
              <w:pStyle w:val="Nadpis3"/>
              <w:outlineLvl w:val="2"/>
            </w:pPr>
          </w:p>
          <w:p w:rsidR="005C61E4" w:rsidRPr="00DC7F1B" w:rsidRDefault="0016606E" w:rsidP="005C61E4">
            <w:pPr>
              <w:pStyle w:val="Nadpis3"/>
              <w:outlineLvl w:val="2"/>
              <w:rPr>
                <w:rFonts w:asciiTheme="minorHAnsi" w:hAnsiTheme="minorHAnsi"/>
              </w:rPr>
            </w:pPr>
            <w:r>
              <w:t xml:space="preserve">pořádá </w:t>
            </w:r>
            <w:r w:rsidR="00042883">
              <w:t>KČT</w:t>
            </w:r>
            <w:r w:rsidR="00DC7F1B">
              <w:t>,</w:t>
            </w:r>
            <w:r w:rsidR="00042883">
              <w:t xml:space="preserve"> </w:t>
            </w:r>
            <w:r w:rsidR="006C5119">
              <w:br/>
              <w:t>odbor Žamberk</w:t>
            </w:r>
            <w:r w:rsidR="00DC7F1B">
              <w:br/>
            </w:r>
          </w:p>
          <w:p w:rsidR="005C61E4" w:rsidRPr="00AA4794" w:rsidRDefault="00045C84" w:rsidP="00AA4794">
            <w:pPr>
              <w:pStyle w:val="Kontaktninformace"/>
              <w:spacing w:line="312" w:lineRule="auto"/>
            </w:pPr>
            <w:sdt>
              <w:sdtPr>
                <w:alias w:val="Zadejte ulici a číslo domu, PSČ, město:"/>
                <w:tag w:val="Zadejte ulici a číslo domu, PSČ, město:"/>
                <w:id w:val="857003158"/>
                <w:placeholder>
                  <w:docPart w:val="899129902EE74E12B1793C8F9306B67C"/>
                </w:placeholder>
                <w:text w:multiLine="1"/>
              </w:sdtPr>
              <w:sdtEndPr/>
              <w:sdtContent>
                <w:r w:rsidR="00BF7EAE">
                  <w:t>Ing. Jiří B</w:t>
                </w:r>
                <w:r w:rsidR="00042883">
                  <w:t>roulík</w:t>
                </w:r>
              </w:sdtContent>
            </w:sdt>
          </w:p>
          <w:p w:rsidR="005C61E4" w:rsidRPr="00AA4794" w:rsidRDefault="00042883" w:rsidP="00AA4794">
            <w:pPr>
              <w:pStyle w:val="Kontaktninformace"/>
              <w:spacing w:line="312" w:lineRule="auto"/>
            </w:pPr>
            <w:r>
              <w:t>Tel.725766</w:t>
            </w:r>
            <w:r w:rsidR="0016606E">
              <w:t>509</w:t>
            </w:r>
          </w:p>
          <w:p w:rsidR="005C61E4" w:rsidRPr="00330748" w:rsidRDefault="00045C84" w:rsidP="00AA4794">
            <w:pPr>
              <w:pStyle w:val="Kontaktninformace"/>
              <w:spacing w:line="312" w:lineRule="auto"/>
            </w:pPr>
            <w:hyperlink r:id="rId13" w:history="1">
              <w:r w:rsidR="00E36872" w:rsidRPr="00330748">
                <w:rPr>
                  <w:rStyle w:val="Hypertextovodkaz"/>
                  <w:color w:val="FFFFFF" w:themeColor="background1"/>
                </w:rPr>
                <w:t>kctzamberk@centrum.cz</w:t>
              </w:r>
            </w:hyperlink>
          </w:p>
          <w:p w:rsidR="005C61E4" w:rsidRPr="00AA4794" w:rsidRDefault="005C61E4" w:rsidP="0044543E">
            <w:pPr>
              <w:pStyle w:val="Kontaktninformace"/>
              <w:spacing w:line="312" w:lineRule="auto"/>
            </w:pPr>
          </w:p>
        </w:tc>
      </w:tr>
    </w:tbl>
    <w:p w:rsidR="005C61E4" w:rsidRDefault="005C61E4" w:rsidP="00AA4794">
      <w:pPr>
        <w:pStyle w:val="Bezmezer"/>
      </w:pPr>
    </w:p>
    <w:tbl>
      <w:tblPr>
        <w:tblStyle w:val="Svtltabulkasmkou11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916"/>
        <w:gridCol w:w="3048"/>
      </w:tblGrid>
      <w:tr w:rsidR="00BC5127" w:rsidRPr="00AA4794" w:rsidTr="00681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876"/>
        </w:trPr>
        <w:tc>
          <w:tcPr>
            <w:tcW w:w="7917" w:type="dxa"/>
            <w:tcMar>
              <w:right w:w="288" w:type="dxa"/>
            </w:tcMar>
          </w:tcPr>
          <w:p w:rsidR="00202BB4" w:rsidRDefault="00202BB4" w:rsidP="00681793"/>
          <w:p w:rsidR="00681793" w:rsidRDefault="00681793" w:rsidP="00681793">
            <w:pPr>
              <w:rPr>
                <w:rStyle w:val="Hypertextovodkaz"/>
                <w:color w:val="auto"/>
                <w:u w:val="none"/>
              </w:rPr>
            </w:pPr>
            <w:r>
              <w:t xml:space="preserve">Pondělí:  29.7.2019. Pěší vycházka cca 22 km asi 7 hodin </w:t>
            </w:r>
            <w:hyperlink r:id="rId14" w:history="1">
              <w:r w:rsidRPr="00F542E6">
                <w:rPr>
                  <w:rStyle w:val="Hypertextovodkaz"/>
                </w:rPr>
                <w:t>https://mapy.cz/s/3qgrE</w:t>
              </w:r>
            </w:hyperlink>
            <w:r>
              <w:rPr>
                <w:rStyle w:val="Hypertextovodkaz"/>
              </w:rPr>
              <w:t xml:space="preserve"> </w:t>
            </w:r>
            <w:r w:rsidRPr="00033893">
              <w:rPr>
                <w:rStyle w:val="Hypertextovodkaz"/>
                <w:u w:val="none"/>
              </w:rPr>
              <w:t>, ze</w:t>
            </w:r>
            <w:r w:rsidRPr="00120EF3">
              <w:rPr>
                <w:rStyle w:val="Hypertextovodkaz"/>
                <w:color w:val="auto"/>
                <w:u w:val="none"/>
              </w:rPr>
              <w:t xml:space="preserve"> Svobody nad Úpou</w:t>
            </w:r>
            <w:r w:rsidRPr="00120EF3">
              <w:rPr>
                <w:rStyle w:val="Hypertextovodkaz"/>
                <w:color w:val="auto"/>
              </w:rPr>
              <w:t xml:space="preserve"> </w:t>
            </w:r>
            <w:r w:rsidRPr="00120EF3">
              <w:rPr>
                <w:rStyle w:val="Hypertextovodkaz"/>
                <w:color w:val="auto"/>
                <w:u w:val="none"/>
              </w:rPr>
              <w:t>přes Rýchorskou boudu, Dvorský les</w:t>
            </w:r>
            <w:r>
              <w:rPr>
                <w:rStyle w:val="Hypertextovodkaz"/>
                <w:color w:val="auto"/>
                <w:u w:val="none"/>
              </w:rPr>
              <w:t>, Bednářovou cestou a Zlatou cestou zpět do Svobody n/Ú</w:t>
            </w:r>
          </w:p>
          <w:p w:rsidR="009836BA" w:rsidRDefault="009836BA" w:rsidP="006B5958">
            <w:pPr>
              <w:spacing w:after="160" w:line="312" w:lineRule="auto"/>
            </w:pPr>
            <w:r>
              <w:t xml:space="preserve"> </w:t>
            </w:r>
          </w:p>
          <w:p w:rsidR="00113D3C" w:rsidRDefault="00202BB4" w:rsidP="006B5958">
            <w:pPr>
              <w:spacing w:after="160" w:line="312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2774315" cy="1514475"/>
                  <wp:effectExtent l="0" t="0" r="3810" b="9525"/>
                  <wp:wrapTight wrapText="bothSides">
                    <wp:wrapPolygon edited="0">
                      <wp:start x="0" y="0"/>
                      <wp:lineTo x="0" y="21469"/>
                      <wp:lineTo x="21477" y="21469"/>
                      <wp:lineTo x="21477" y="0"/>
                      <wp:lineTo x="0" y="0"/>
                    </wp:wrapPolygon>
                  </wp:wrapTight>
                  <wp:docPr id="7" name="obrázek 7" descr="E:\2018\KČT\Krkonoše 2018\imagesF7JI8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18\KČT\Krkonoše 2018\imagesF7JI8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36BA" w:rsidRDefault="009836BA" w:rsidP="009836BA">
            <w:pPr>
              <w:spacing w:after="160" w:line="312" w:lineRule="auto"/>
            </w:pPr>
            <w:r>
              <w:t xml:space="preserve">Úterý:  30.8.2019 výlet do Polského lázeňského města Karpacz, </w:t>
            </w:r>
          </w:p>
          <w:p w:rsidR="006B5958" w:rsidRDefault="00113D3C" w:rsidP="006B5958">
            <w:pPr>
              <w:spacing w:after="160" w:line="312" w:lineRule="auto"/>
            </w:pPr>
            <w:r>
              <w:t>každý dle svých potřeb</w:t>
            </w:r>
            <w:r w:rsidR="009836BA">
              <w:t>,</w:t>
            </w:r>
          </w:p>
          <w:p w:rsidR="006B5958" w:rsidRDefault="00636A7D" w:rsidP="006B5958">
            <w:pPr>
              <w:spacing w:after="160" w:line="312" w:lineRule="auto"/>
            </w:pPr>
            <w:r>
              <w:t xml:space="preserve">                      </w:t>
            </w:r>
          </w:p>
          <w:p w:rsidR="00113D3C" w:rsidRDefault="00113D3C" w:rsidP="006B5958">
            <w:r>
              <w:rPr>
                <w:noProof/>
                <w:lang w:eastAsia="cs-CZ"/>
              </w:rPr>
              <w:drawing>
                <wp:inline distT="0" distB="0" distL="0" distR="0" wp14:anchorId="13F0949A" wp14:editId="0F81904B">
                  <wp:extent cx="2774315" cy="1323134"/>
                  <wp:effectExtent l="0" t="0" r="6985" b="0"/>
                  <wp:docPr id="3" name="obrázek 3" descr="C:\Users\broul\AppData\Local\Microsoft\Windows\INetCache\Content.MSO\344D24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oul\AppData\Local\Microsoft\Windows\INetCache\Content.MSO\344D24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132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1793">
              <w:t xml:space="preserve"> </w:t>
            </w:r>
            <w:r w:rsidR="009836BA">
              <w:t>nebo termálu v Jelenia Góra ,</w:t>
            </w:r>
          </w:p>
          <w:p w:rsidR="00113D3C" w:rsidRDefault="00113D3C" w:rsidP="006B5958"/>
          <w:p w:rsidR="009836BA" w:rsidRDefault="009836BA" w:rsidP="006B5958"/>
          <w:p w:rsidR="006B5958" w:rsidRDefault="006B5958" w:rsidP="006B5958">
            <w:r>
              <w:t xml:space="preserve">Středa: </w:t>
            </w:r>
            <w:r w:rsidR="00E936A3">
              <w:t xml:space="preserve">31.7.2019 </w:t>
            </w:r>
            <w:r w:rsidR="00033893">
              <w:t xml:space="preserve"> Pěší vycházka asi 18 km, cca 5,5 hodiny </w:t>
            </w:r>
            <w:hyperlink r:id="rId17" w:history="1">
              <w:r w:rsidR="00033893" w:rsidRPr="00F542E6">
                <w:rPr>
                  <w:rStyle w:val="Hypertextovodkaz"/>
                </w:rPr>
                <w:t>https://mapy.cz/s/3qgv7</w:t>
              </w:r>
            </w:hyperlink>
            <w:r w:rsidR="00033893" w:rsidRPr="00033893">
              <w:rPr>
                <w:rStyle w:val="Hypertextovodkaz"/>
                <w:u w:val="none"/>
              </w:rPr>
              <w:t xml:space="preserve"> , </w:t>
            </w:r>
            <w:r w:rsidR="00033893">
              <w:t>parkoviště Stachelberg, na Vizov a zpět přes Žacléř a Křenov, prohlídka pevnosti Sta</w:t>
            </w:r>
            <w:r w:rsidR="00AE1C3F">
              <w:t>c</w:t>
            </w:r>
            <w:bookmarkStart w:id="0" w:name="_GoBack"/>
            <w:bookmarkEnd w:id="0"/>
            <w:r w:rsidR="00033893">
              <w:t>helberg a rozhlednu Elišku</w:t>
            </w:r>
          </w:p>
          <w:p w:rsidR="006B5958" w:rsidRDefault="00113D3C" w:rsidP="00681793">
            <w:r>
              <w:br/>
              <w:t>Čtvrtek 1.8.2019 Předat ubytování a odjezd do Horního Maršova a možnost třemi trasami na Lyseč</w:t>
            </w:r>
            <w:r w:rsidR="001804A3">
              <w:t>i</w:t>
            </w:r>
            <w:r>
              <w:t xml:space="preserve">nskou boudu a </w:t>
            </w:r>
            <w:r w:rsidR="001804A3">
              <w:t xml:space="preserve">Emminou cestou </w:t>
            </w:r>
            <w:r>
              <w:t>zpět do H. Maršova a odjezd domů.</w:t>
            </w:r>
            <w:r w:rsidR="001804A3">
              <w:t xml:space="preserve"> Trasa od 14 – 20 km.</w:t>
            </w:r>
            <w:r w:rsidR="00D5560D">
              <w:br/>
            </w:r>
          </w:p>
          <w:p w:rsidR="006C5777" w:rsidRDefault="006C5777" w:rsidP="00320EA9">
            <w:pPr>
              <w:spacing w:after="160" w:line="312" w:lineRule="auto"/>
            </w:pPr>
            <w:r>
              <w:t>Tuto turistickou akci organizuje, rád vás povede a bude odpovíd</w:t>
            </w:r>
            <w:r w:rsidR="007019BF">
              <w:t>at na všechny vaše dotazy</w:t>
            </w:r>
            <w:r w:rsidR="00614C66">
              <w:t xml:space="preserve"> </w:t>
            </w:r>
            <w:r w:rsidR="0055105B">
              <w:t>–</w:t>
            </w:r>
            <w:r w:rsidR="00C00833">
              <w:t xml:space="preserve"> </w:t>
            </w:r>
            <w:r w:rsidR="0055105B">
              <w:t>Jirka Broulík, tel: 725766509</w:t>
            </w:r>
            <w:r>
              <w:t xml:space="preserve">   </w:t>
            </w:r>
            <w:hyperlink r:id="rId18" w:history="1">
              <w:r w:rsidR="00AB67F3" w:rsidRPr="004B38B5">
                <w:rPr>
                  <w:rStyle w:val="Hypertextovodkaz"/>
                </w:rPr>
                <w:t>broulik@razdva.cz</w:t>
              </w:r>
            </w:hyperlink>
            <w:r w:rsidR="00614C66">
              <w:t xml:space="preserve"> .</w:t>
            </w:r>
            <w:r w:rsidR="00D723C2">
              <w:t xml:space="preserve"> </w:t>
            </w:r>
            <w:r w:rsidR="007956F5">
              <w:t xml:space="preserve"> Počet účastníků je</w:t>
            </w:r>
            <w:r w:rsidR="00DC7F1B">
              <w:t xml:space="preserve"> </w:t>
            </w:r>
            <w:r w:rsidR="007956F5">
              <w:t xml:space="preserve">omezen na </w:t>
            </w:r>
            <w:r w:rsidR="00E936A3">
              <w:t>2</w:t>
            </w:r>
            <w:r w:rsidR="00AB67F3">
              <w:t xml:space="preserve">5 </w:t>
            </w:r>
            <w:r w:rsidR="007956F5">
              <w:t xml:space="preserve"> </w:t>
            </w:r>
            <w:r w:rsidR="0099119D">
              <w:t>turistů</w:t>
            </w:r>
            <w:r w:rsidR="00AB67F3">
              <w:t xml:space="preserve"> (dle ubytování)</w:t>
            </w:r>
            <w:r w:rsidR="007956F5">
              <w:t>.</w:t>
            </w:r>
          </w:p>
          <w:p w:rsidR="00C00833" w:rsidRDefault="00C00833" w:rsidP="00320EA9">
            <w:pPr>
              <w:spacing w:after="160" w:line="312" w:lineRule="auto"/>
            </w:pPr>
            <w:r>
              <w:t>Srdečně vás zdravím</w:t>
            </w:r>
            <w:r w:rsidR="00615F3E">
              <w:t>e</w:t>
            </w:r>
            <w:r>
              <w:t xml:space="preserve"> a těším</w:t>
            </w:r>
            <w:r w:rsidR="00615F3E">
              <w:t>e</w:t>
            </w:r>
            <w:r>
              <w:t xml:space="preserve"> se na vaši účast.</w:t>
            </w:r>
            <w:r w:rsidR="00615F3E">
              <w:t xml:space="preserve"> KČT</w:t>
            </w:r>
            <w:r w:rsidR="00DC7F1B">
              <w:t xml:space="preserve">, </w:t>
            </w:r>
            <w:r w:rsidR="00615F3E">
              <w:t xml:space="preserve"> </w:t>
            </w:r>
            <w:r w:rsidR="001D1863">
              <w:t xml:space="preserve">odbor </w:t>
            </w:r>
            <w:r w:rsidR="00615F3E">
              <w:t>Žamberk</w:t>
            </w:r>
            <w:r w:rsidR="001D1863">
              <w:t>.</w:t>
            </w:r>
          </w:p>
          <w:p w:rsidR="006C5777" w:rsidRDefault="006C5777" w:rsidP="00320EA9">
            <w:pPr>
              <w:spacing w:after="160" w:line="312" w:lineRule="auto"/>
            </w:pPr>
          </w:p>
          <w:p w:rsidR="00ED36C6" w:rsidRDefault="00ED36C6" w:rsidP="00320EA9">
            <w:pPr>
              <w:spacing w:after="160" w:line="312" w:lineRule="auto"/>
            </w:pPr>
          </w:p>
          <w:p w:rsidR="00794634" w:rsidRPr="00AA4794" w:rsidRDefault="00794634" w:rsidP="00320EA9">
            <w:pPr>
              <w:spacing w:after="160" w:line="312" w:lineRule="auto"/>
            </w:pPr>
          </w:p>
          <w:p w:rsidR="00BC5127" w:rsidRPr="00AA4794" w:rsidRDefault="00BC5127" w:rsidP="00320EA9">
            <w:pPr>
              <w:spacing w:after="160" w:line="312" w:lineRule="auto"/>
            </w:pPr>
          </w:p>
        </w:tc>
        <w:tc>
          <w:tcPr>
            <w:tcW w:w="3048" w:type="dxa"/>
          </w:tcPr>
          <w:p w:rsidR="00122C10" w:rsidRDefault="0016606E" w:rsidP="00122C10">
            <w:pPr>
              <w:pStyle w:val="Nadpis2"/>
              <w:outlineLvl w:val="1"/>
            </w:pPr>
            <w:r>
              <w:t xml:space="preserve">Uzávěrka </w:t>
            </w:r>
            <w:r w:rsidR="00AB67F3">
              <w:t>přihlášek pro účastníky akce je 1</w:t>
            </w:r>
            <w:r w:rsidR="00033893">
              <w:t>5</w:t>
            </w:r>
            <w:r w:rsidR="00E94B30">
              <w:t>.</w:t>
            </w:r>
            <w:r w:rsidR="00AB67F3">
              <w:t>6</w:t>
            </w:r>
            <w:r w:rsidR="00122C10">
              <w:t>.201</w:t>
            </w:r>
            <w:r w:rsidR="00E936A3">
              <w:t>9</w:t>
            </w:r>
          </w:p>
          <w:p w:rsidR="00BC5127" w:rsidRPr="00AA4794" w:rsidRDefault="00045C84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7"/>
                <w:placeholder>
                  <w:docPart w:val="B87F8F61711A4533B09E3B1F2545A006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Možnost vlastního stravování – na chatě je plně zařízená kuchyně</w:t>
            </w:r>
          </w:p>
          <w:p w:rsidR="00BC5127" w:rsidRPr="00AA4794" w:rsidRDefault="00045C84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9"/>
                <w:placeholder>
                  <w:docPart w:val="FF82711893144C5C89E1794DE6B8BFBF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Účastnit se mohou i nečlenové KČT</w:t>
            </w:r>
          </w:p>
          <w:p w:rsidR="00BC5127" w:rsidRPr="00AA4794" w:rsidRDefault="00045C84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51"/>
                <w:placeholder>
                  <w:docPart w:val="86B1EDD967AD4E3FBC401EF4C71D17A3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990ECC" w:rsidP="00320EA9">
            <w:pPr>
              <w:pStyle w:val="Nadpis2"/>
              <w:outlineLvl w:val="1"/>
            </w:pPr>
            <w:r>
              <w:t xml:space="preserve">Poznejte </w:t>
            </w:r>
            <w:r w:rsidR="00AB67F3">
              <w:t>Krkonoše z druhé strany</w:t>
            </w:r>
          </w:p>
          <w:p w:rsidR="00BC5127" w:rsidRPr="00AA4794" w:rsidRDefault="00BC5127" w:rsidP="00122C10">
            <w:pPr>
              <w:pStyle w:val="Nadpis2"/>
              <w:jc w:val="left"/>
              <w:outlineLvl w:val="1"/>
            </w:pPr>
          </w:p>
        </w:tc>
      </w:tr>
    </w:tbl>
    <w:p w:rsidR="00D5560D" w:rsidRDefault="00D5560D" w:rsidP="00AA4794">
      <w:pPr>
        <w:pStyle w:val="Bezmezer"/>
      </w:pPr>
    </w:p>
    <w:p w:rsidR="00BC5127" w:rsidRPr="00076F31" w:rsidRDefault="00681793" w:rsidP="00AA479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69215</wp:posOffset>
            </wp:positionV>
            <wp:extent cx="1257300" cy="1257300"/>
            <wp:effectExtent l="0" t="0" r="0" b="0"/>
            <wp:wrapSquare wrapText="bothSides"/>
            <wp:docPr id="4" name="obrázek 3" descr="E:\2017\KČT\Logo\KCT Žbk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\KČT\Logo\KCT Žbk zna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237">
        <w:br w:type="textWrapping" w:clear="all"/>
      </w:r>
    </w:p>
    <w:sectPr w:rsidR="00BC5127" w:rsidRPr="00076F31" w:rsidSect="0053592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C84" w:rsidRDefault="00045C84" w:rsidP="005F5D5F">
      <w:pPr>
        <w:spacing w:after="0" w:line="240" w:lineRule="auto"/>
      </w:pPr>
      <w:r>
        <w:separator/>
      </w:r>
    </w:p>
  </w:endnote>
  <w:endnote w:type="continuationSeparator" w:id="0">
    <w:p w:rsidR="00045C84" w:rsidRDefault="00045C8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C84" w:rsidRDefault="00045C84" w:rsidP="005F5D5F">
      <w:pPr>
        <w:spacing w:after="0" w:line="240" w:lineRule="auto"/>
      </w:pPr>
      <w:r>
        <w:separator/>
      </w:r>
    </w:p>
  </w:footnote>
  <w:footnote w:type="continuationSeparator" w:id="0">
    <w:p w:rsidR="00045C84" w:rsidRDefault="00045C8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readOnly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96"/>
    <w:rsid w:val="000168C0"/>
    <w:rsid w:val="00033893"/>
    <w:rsid w:val="000427C6"/>
    <w:rsid w:val="00042883"/>
    <w:rsid w:val="00045C84"/>
    <w:rsid w:val="000755F7"/>
    <w:rsid w:val="00076F31"/>
    <w:rsid w:val="000E3837"/>
    <w:rsid w:val="00113D3C"/>
    <w:rsid w:val="00120EF3"/>
    <w:rsid w:val="00122C10"/>
    <w:rsid w:val="0015027C"/>
    <w:rsid w:val="0016606E"/>
    <w:rsid w:val="00171CDD"/>
    <w:rsid w:val="00175521"/>
    <w:rsid w:val="001804A3"/>
    <w:rsid w:val="00181FB9"/>
    <w:rsid w:val="00197A37"/>
    <w:rsid w:val="001B0C52"/>
    <w:rsid w:val="001D1863"/>
    <w:rsid w:val="001E5752"/>
    <w:rsid w:val="00200042"/>
    <w:rsid w:val="00202BB4"/>
    <w:rsid w:val="00251739"/>
    <w:rsid w:val="00261A78"/>
    <w:rsid w:val="00282E6F"/>
    <w:rsid w:val="002A4D2A"/>
    <w:rsid w:val="002A73F5"/>
    <w:rsid w:val="002B2469"/>
    <w:rsid w:val="002D7810"/>
    <w:rsid w:val="002F53FA"/>
    <w:rsid w:val="00330748"/>
    <w:rsid w:val="00342C66"/>
    <w:rsid w:val="0038468D"/>
    <w:rsid w:val="003B6A17"/>
    <w:rsid w:val="00411532"/>
    <w:rsid w:val="00443B50"/>
    <w:rsid w:val="0044543E"/>
    <w:rsid w:val="004A7C4B"/>
    <w:rsid w:val="004E0EB4"/>
    <w:rsid w:val="005222EE"/>
    <w:rsid w:val="00525521"/>
    <w:rsid w:val="00535927"/>
    <w:rsid w:val="00541BB3"/>
    <w:rsid w:val="00544732"/>
    <w:rsid w:val="00546D9F"/>
    <w:rsid w:val="0055105B"/>
    <w:rsid w:val="005515BF"/>
    <w:rsid w:val="00592191"/>
    <w:rsid w:val="005A274C"/>
    <w:rsid w:val="005C61E4"/>
    <w:rsid w:val="005F5D5F"/>
    <w:rsid w:val="00614C66"/>
    <w:rsid w:val="00615F3E"/>
    <w:rsid w:val="00636A7D"/>
    <w:rsid w:val="00650951"/>
    <w:rsid w:val="00650C8F"/>
    <w:rsid w:val="00652FE0"/>
    <w:rsid w:val="00665EA1"/>
    <w:rsid w:val="00681793"/>
    <w:rsid w:val="006B5958"/>
    <w:rsid w:val="006C5119"/>
    <w:rsid w:val="006C5777"/>
    <w:rsid w:val="006E5B0F"/>
    <w:rsid w:val="007019BF"/>
    <w:rsid w:val="007024E8"/>
    <w:rsid w:val="0079199F"/>
    <w:rsid w:val="00794634"/>
    <w:rsid w:val="007956F5"/>
    <w:rsid w:val="007B5354"/>
    <w:rsid w:val="007C0F36"/>
    <w:rsid w:val="007C7E2D"/>
    <w:rsid w:val="007E33C6"/>
    <w:rsid w:val="00806237"/>
    <w:rsid w:val="00837654"/>
    <w:rsid w:val="00880783"/>
    <w:rsid w:val="008B0358"/>
    <w:rsid w:val="008B5772"/>
    <w:rsid w:val="008C031F"/>
    <w:rsid w:val="008C1756"/>
    <w:rsid w:val="008D0434"/>
    <w:rsid w:val="008D17FF"/>
    <w:rsid w:val="008F6C52"/>
    <w:rsid w:val="009141C6"/>
    <w:rsid w:val="00947C12"/>
    <w:rsid w:val="009532BE"/>
    <w:rsid w:val="009707B7"/>
    <w:rsid w:val="009836BA"/>
    <w:rsid w:val="009852D0"/>
    <w:rsid w:val="00990ECC"/>
    <w:rsid w:val="0099119D"/>
    <w:rsid w:val="00A03450"/>
    <w:rsid w:val="00A352DC"/>
    <w:rsid w:val="00A77EE9"/>
    <w:rsid w:val="00A85188"/>
    <w:rsid w:val="00A97C88"/>
    <w:rsid w:val="00AA31F1"/>
    <w:rsid w:val="00AA4794"/>
    <w:rsid w:val="00AB3068"/>
    <w:rsid w:val="00AB58F4"/>
    <w:rsid w:val="00AB67F3"/>
    <w:rsid w:val="00AC0ADD"/>
    <w:rsid w:val="00AC4EFD"/>
    <w:rsid w:val="00AD3E5B"/>
    <w:rsid w:val="00AE1C3F"/>
    <w:rsid w:val="00AF32DC"/>
    <w:rsid w:val="00B00CCF"/>
    <w:rsid w:val="00B05074"/>
    <w:rsid w:val="00B327C1"/>
    <w:rsid w:val="00B36692"/>
    <w:rsid w:val="00B40811"/>
    <w:rsid w:val="00B46A60"/>
    <w:rsid w:val="00BC5127"/>
    <w:rsid w:val="00BC6ED1"/>
    <w:rsid w:val="00BF7EAE"/>
    <w:rsid w:val="00C00833"/>
    <w:rsid w:val="00C57F20"/>
    <w:rsid w:val="00C6087E"/>
    <w:rsid w:val="00CD35A4"/>
    <w:rsid w:val="00D16845"/>
    <w:rsid w:val="00D37096"/>
    <w:rsid w:val="00D37B9B"/>
    <w:rsid w:val="00D5560D"/>
    <w:rsid w:val="00D56FBE"/>
    <w:rsid w:val="00D723C2"/>
    <w:rsid w:val="00D751DD"/>
    <w:rsid w:val="00DC7F1B"/>
    <w:rsid w:val="00E3564F"/>
    <w:rsid w:val="00E36872"/>
    <w:rsid w:val="00E936A3"/>
    <w:rsid w:val="00E94B30"/>
    <w:rsid w:val="00EC04FA"/>
    <w:rsid w:val="00EC1838"/>
    <w:rsid w:val="00ED36C6"/>
    <w:rsid w:val="00ED6668"/>
    <w:rsid w:val="00F06DAB"/>
    <w:rsid w:val="00F2548A"/>
    <w:rsid w:val="00F424CE"/>
    <w:rsid w:val="00F7133A"/>
    <w:rsid w:val="00FA21D4"/>
    <w:rsid w:val="00FB2003"/>
    <w:rsid w:val="00FE381F"/>
    <w:rsid w:val="00FF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0C06CB"/>
  <w15:docId w15:val="{3285E011-B54D-4BB3-B5EA-1B28DF5A7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53592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3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rsid w:val="005359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535927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927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927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Svtltabulkasmkou11">
    <w:name w:val="Světlá tabulka s mřížkou 11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rosttabulka11">
    <w:name w:val="Prostá tabulka 1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ctzamberk@centrum.cz" TargetMode="External"/><Relationship Id="rId18" Type="http://schemas.openxmlformats.org/officeDocument/2006/relationships/hyperlink" Target="mailto:broulik@razdva.cz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mapy.cz/s/3qgp7" TargetMode="External"/><Relationship Id="rId17" Type="http://schemas.openxmlformats.org/officeDocument/2006/relationships/hyperlink" Target="https://mapy.cz/s/3qgv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py.cz/s/3qgrE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\Desktop\word%20forul&#225;&#345;%20let&#225;ku%20na%20akci%20&#268;&#35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F521939F484311981692BB23F6E4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4D6156-A92C-4639-A0B7-336ABE16C2B7}"/>
      </w:docPartPr>
      <w:docPartBody>
        <w:p w:rsidR="008D26F1" w:rsidRDefault="00061B5F">
          <w:pPr>
            <w:pStyle w:val="C0F521939F484311981692BB23F6E4F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A4E512E32AD4AE78496C9F2F4B4A5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1DAD10-F1E7-468F-9823-CF4F56A3ECE1}"/>
      </w:docPartPr>
      <w:docPartBody>
        <w:p w:rsidR="008D26F1" w:rsidRDefault="00061B5F">
          <w:pPr>
            <w:pStyle w:val="6A4E512E32AD4AE78496C9F2F4B4A5D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99129902EE74E12B1793C8F9306B6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05256-6E15-4374-BDEC-6262B0DCFCBF}"/>
      </w:docPartPr>
      <w:docPartBody>
        <w:p w:rsidR="008D26F1" w:rsidRDefault="00061B5F">
          <w:pPr>
            <w:pStyle w:val="899129902EE74E12B1793C8F9306B67C"/>
          </w:pPr>
          <w:r w:rsidRPr="00AA4794">
            <w:rPr>
              <w:lang w:bidi="cs-CZ"/>
            </w:rPr>
            <w:t>Ulice a číslo domu</w:t>
          </w:r>
          <w:r w:rsidRPr="00AA4794">
            <w:rPr>
              <w:lang w:bidi="cs-CZ"/>
            </w:rPr>
            <w:br/>
            <w:t>PSČ Město</w:t>
          </w:r>
        </w:p>
      </w:docPartBody>
    </w:docPart>
    <w:docPart>
      <w:docPartPr>
        <w:name w:val="B87F8F61711A4533B09E3B1F2545A0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3DD4D-B691-4063-8F62-62B6E47F46A0}"/>
      </w:docPartPr>
      <w:docPartBody>
        <w:p w:rsidR="008D26F1" w:rsidRDefault="00061B5F">
          <w:pPr>
            <w:pStyle w:val="B87F8F61711A4533B09E3B1F2545A006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F82711893144C5C89E1794DE6B8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6E177-422A-4AE0-B94E-4B1C7BC72B2A}"/>
      </w:docPartPr>
      <w:docPartBody>
        <w:p w:rsidR="008D26F1" w:rsidRDefault="00061B5F">
          <w:pPr>
            <w:pStyle w:val="FF82711893144C5C89E1794DE6B8BFB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6B1EDD967AD4E3FBC401EF4C71D17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C6E9-A277-458F-8ADA-8B30BFE76F8E}"/>
      </w:docPartPr>
      <w:docPartBody>
        <w:p w:rsidR="008D26F1" w:rsidRDefault="00061B5F">
          <w:pPr>
            <w:pStyle w:val="86B1EDD967AD4E3FBC401EF4C71D17A3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61B5F"/>
    <w:rsid w:val="000234BA"/>
    <w:rsid w:val="00046CD5"/>
    <w:rsid w:val="00061B5F"/>
    <w:rsid w:val="00455F30"/>
    <w:rsid w:val="005F01F1"/>
    <w:rsid w:val="007E4FB8"/>
    <w:rsid w:val="008D26F1"/>
    <w:rsid w:val="009A2F57"/>
    <w:rsid w:val="00B02FB2"/>
    <w:rsid w:val="00CA50CA"/>
    <w:rsid w:val="00E7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26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0F521939F484311981692BB23F6E4FA">
    <w:name w:val="C0F521939F484311981692BB23F6E4FA"/>
    <w:rsid w:val="008D26F1"/>
  </w:style>
  <w:style w:type="paragraph" w:customStyle="1" w:styleId="6A4E512E32AD4AE78496C9F2F4B4A5D2">
    <w:name w:val="6A4E512E32AD4AE78496C9F2F4B4A5D2"/>
    <w:rsid w:val="008D26F1"/>
  </w:style>
  <w:style w:type="paragraph" w:customStyle="1" w:styleId="35818E4A271C4A66BD6E3054EC183883">
    <w:name w:val="35818E4A271C4A66BD6E3054EC183883"/>
    <w:rsid w:val="008D26F1"/>
  </w:style>
  <w:style w:type="paragraph" w:customStyle="1" w:styleId="899129902EE74E12B1793C8F9306B67C">
    <w:name w:val="899129902EE74E12B1793C8F9306B67C"/>
    <w:rsid w:val="008D26F1"/>
  </w:style>
  <w:style w:type="paragraph" w:customStyle="1" w:styleId="B87F8F61711A4533B09E3B1F2545A006">
    <w:name w:val="B87F8F61711A4533B09E3B1F2545A006"/>
    <w:rsid w:val="008D26F1"/>
  </w:style>
  <w:style w:type="paragraph" w:customStyle="1" w:styleId="FF82711893144C5C89E1794DE6B8BFBF">
    <w:name w:val="FF82711893144C5C89E1794DE6B8BFBF"/>
    <w:rsid w:val="008D26F1"/>
  </w:style>
  <w:style w:type="paragraph" w:customStyle="1" w:styleId="86B1EDD967AD4E3FBC401EF4C71D17A3">
    <w:name w:val="86B1EDD967AD4E3FBC401EF4C71D17A3"/>
    <w:rsid w:val="008D26F1"/>
  </w:style>
  <w:style w:type="paragraph" w:customStyle="1" w:styleId="2E4D88A03F124D588FC060C7B3CE01CB">
    <w:name w:val="2E4D88A03F124D588FC060C7B3CE01CB"/>
    <w:rsid w:val="005F01F1"/>
    <w:pPr>
      <w:spacing w:after="160" w:line="259" w:lineRule="auto"/>
    </w:pPr>
  </w:style>
  <w:style w:type="paragraph" w:customStyle="1" w:styleId="5B425D9B928B4A00A877BB8EEAD098F3">
    <w:name w:val="5B425D9B928B4A00A877BB8EEAD098F3"/>
    <w:rsid w:val="005F01F1"/>
    <w:pPr>
      <w:spacing w:after="160" w:line="259" w:lineRule="auto"/>
    </w:pPr>
  </w:style>
  <w:style w:type="paragraph" w:customStyle="1" w:styleId="2AA793261A504E0FA8EF4897C8410736">
    <w:name w:val="2AA793261A504E0FA8EF4897C8410736"/>
    <w:rsid w:val="005F01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46277-D9FB-4460-831F-3B58F17A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forulář letáku na akci ČŠ.dotx</Template>
  <TotalTime>93</TotalTime>
  <Pages>2</Pages>
  <Words>385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Nejedlík</dc:creator>
  <cp:lastModifiedBy>Jiří Broulík</cp:lastModifiedBy>
  <cp:revision>9</cp:revision>
  <cp:lastPrinted>2018-05-13T21:15:00Z</cp:lastPrinted>
  <dcterms:created xsi:type="dcterms:W3CDTF">2019-05-29T07:28:00Z</dcterms:created>
  <dcterms:modified xsi:type="dcterms:W3CDTF">2019-05-31T09:02:00Z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