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dTable1Light"/>
        <w:tblW w:w="502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/>
      </w:tblPr>
      <w:tblGrid>
        <w:gridCol w:w="8268"/>
        <w:gridCol w:w="2592"/>
      </w:tblGrid>
      <w:tr w:rsidR="00880783" w:rsidRPr="00AA4794" w:rsidTr="00FE17DA">
        <w:trPr>
          <w:cnfStyle w:val="100000000000"/>
          <w:trHeight w:hRule="exact" w:val="14454"/>
        </w:trPr>
        <w:tc>
          <w:tcPr>
            <w:tcW w:w="8268" w:type="dxa"/>
            <w:tcMar>
              <w:right w:w="288" w:type="dxa"/>
            </w:tcMar>
          </w:tcPr>
          <w:p w:rsidR="005C61E4" w:rsidRPr="00AA4794" w:rsidRDefault="008B1EBF" w:rsidP="005C61E4">
            <w:pPr>
              <w:spacing w:after="160" w:line="312" w:lineRule="auto"/>
            </w:pPr>
            <w:r w:rsidRPr="008B1EBF">
              <w:rPr>
                <w:bCs w:val="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3.25pt;height:104.25pt">
                  <v:imagedata r:id="rId11" o:title="stažený soubor"/>
                </v:shape>
              </w:pict>
            </w:r>
          </w:p>
          <w:p w:rsidR="002A4D2A" w:rsidRPr="00AA4794" w:rsidRDefault="006A4BFD" w:rsidP="005C61E4">
            <w:pPr>
              <w:pStyle w:val="Datum"/>
            </w:pPr>
            <w:r>
              <w:t>8.5</w:t>
            </w:r>
            <w:r w:rsidR="0094201A">
              <w:t>.</w:t>
            </w:r>
            <w:r>
              <w:t>-12.5.2019</w:t>
            </w:r>
          </w:p>
          <w:p w:rsidR="005C61E4" w:rsidRPr="00AA4794" w:rsidRDefault="004C402B" w:rsidP="00546D9F">
            <w:pPr>
              <w:pStyle w:val="Nzev"/>
            </w:pPr>
            <w:r>
              <w:t>bílé</w:t>
            </w:r>
            <w:r w:rsidR="006A4BFD">
              <w:t xml:space="preserve"> Karpat</w:t>
            </w:r>
            <w:r>
              <w:t>y - strážnicko</w:t>
            </w:r>
            <w:r w:rsidR="0094201A">
              <w:t xml:space="preserve"> </w:t>
            </w:r>
          </w:p>
          <w:p w:rsidR="00F06DAB" w:rsidRDefault="00F06DAB" w:rsidP="005C61E4">
            <w:pPr>
              <w:spacing w:after="160" w:line="312" w:lineRule="auto"/>
            </w:pPr>
          </w:p>
          <w:p w:rsidR="00AD3E5B" w:rsidRDefault="006A4BFD" w:rsidP="005C61E4">
            <w:pPr>
              <w:spacing w:after="160" w:line="312" w:lineRule="auto"/>
            </w:pPr>
            <w:r>
              <w:t>KČ</w:t>
            </w:r>
            <w:r w:rsidR="005A274C">
              <w:t>T</w:t>
            </w:r>
            <w:r w:rsidR="00DC7F1B">
              <w:t xml:space="preserve">, </w:t>
            </w:r>
            <w:r w:rsidR="00C5196B">
              <w:t xml:space="preserve"> odbor Žamberk </w:t>
            </w:r>
            <w:r w:rsidR="0056084B">
              <w:t xml:space="preserve"> pořádá ve dnech </w:t>
            </w:r>
            <w:r w:rsidR="00324CC8">
              <w:t>8.5.-</w:t>
            </w:r>
            <w:r w:rsidR="0056084B">
              <w:t xml:space="preserve"> </w:t>
            </w:r>
            <w:r w:rsidR="00324CC8">
              <w:t>12.5.2019</w:t>
            </w:r>
            <w:r w:rsidR="005A274C">
              <w:t xml:space="preserve"> t</w:t>
            </w:r>
            <w:r w:rsidR="00C5196B">
              <w:t>uristickou akci zaměřenou na</w:t>
            </w:r>
            <w:r w:rsidR="005A274C">
              <w:t xml:space="preserve"> poznání </w:t>
            </w:r>
            <w:r w:rsidR="0094201A">
              <w:t>CHKO Bílé Karpaty a Strážnicka.</w:t>
            </w:r>
          </w:p>
          <w:p w:rsidR="00324CC8" w:rsidRDefault="00AD3E5B" w:rsidP="005C61E4">
            <w:pPr>
              <w:spacing w:after="160" w:line="312" w:lineRule="auto"/>
            </w:pPr>
            <w:r>
              <w:t>DOPRAVA</w:t>
            </w:r>
            <w:r w:rsidR="00324CC8">
              <w:t xml:space="preserve"> – vlakem</w:t>
            </w:r>
            <w:r w:rsidR="0094201A">
              <w:t>.</w:t>
            </w:r>
          </w:p>
          <w:p w:rsidR="00324CC8" w:rsidRDefault="00AD3E5B" w:rsidP="005C61E4">
            <w:pPr>
              <w:spacing w:after="160" w:line="312" w:lineRule="auto"/>
            </w:pPr>
            <w:r>
              <w:t>UBYTOVÁNÍ –</w:t>
            </w:r>
            <w:r w:rsidR="00324CC8">
              <w:t xml:space="preserve"> </w:t>
            </w:r>
            <w:r w:rsidR="00E77963">
              <w:t>1.den</w:t>
            </w:r>
            <w:r w:rsidR="00F51D64">
              <w:t>-chaty RS Kord</w:t>
            </w:r>
            <w:r w:rsidR="00332AEB">
              <w:t>,</w:t>
            </w:r>
            <w:r w:rsidR="00F51D64">
              <w:t xml:space="preserve"> Starý Hrozenkov</w:t>
            </w:r>
            <w:r w:rsidR="00E77963">
              <w:t xml:space="preserve"> </w:t>
            </w:r>
            <w:hyperlink r:id="rId12" w:history="1">
              <w:r w:rsidR="00E77963" w:rsidRPr="004D1670">
                <w:rPr>
                  <w:rStyle w:val="Hypertextovodkaz"/>
                </w:rPr>
                <w:t>https://ubytovani-staryhrozenkov.webnode.cz/</w:t>
              </w:r>
            </w:hyperlink>
            <w:r w:rsidR="00E77963">
              <w:t xml:space="preserve"> </w:t>
            </w:r>
            <w:r w:rsidR="00332AEB">
              <w:t xml:space="preserve">, </w:t>
            </w:r>
            <w:r w:rsidR="00E77963">
              <w:t>2.den</w:t>
            </w:r>
            <w:r w:rsidR="00404F84">
              <w:t>-</w:t>
            </w:r>
            <w:r w:rsidR="00332AEB">
              <w:t xml:space="preserve">tur.ubytovna DTJ </w:t>
            </w:r>
            <w:r w:rsidR="00F51D64">
              <w:t>Květná</w:t>
            </w:r>
            <w:r w:rsidR="00332AEB">
              <w:t xml:space="preserve"> </w:t>
            </w:r>
            <w:hyperlink r:id="rId13" w:history="1">
              <w:r w:rsidR="00E77963" w:rsidRPr="004D1670">
                <w:rPr>
                  <w:rStyle w:val="Hypertextovodkaz"/>
                </w:rPr>
                <w:t>https://www.dtjkvetna.cz/ubytovna/</w:t>
              </w:r>
            </w:hyperlink>
            <w:r w:rsidR="00E77963">
              <w:t xml:space="preserve"> </w:t>
            </w:r>
            <w:r w:rsidR="00332AEB">
              <w:t xml:space="preserve">, </w:t>
            </w:r>
            <w:r w:rsidR="00E77963">
              <w:t>3.a4.den</w:t>
            </w:r>
            <w:r w:rsidR="00404F84">
              <w:t>-</w:t>
            </w:r>
            <w:r w:rsidR="00622B48">
              <w:t xml:space="preserve">pokoje </w:t>
            </w:r>
            <w:r w:rsidR="00F51D64">
              <w:t>pavilon kemp Strážnice</w:t>
            </w:r>
            <w:r w:rsidR="00E77963">
              <w:t xml:space="preserve"> </w:t>
            </w:r>
            <w:hyperlink r:id="rId14" w:history="1">
              <w:r w:rsidR="00E77963" w:rsidRPr="004D1670">
                <w:rPr>
                  <w:rStyle w:val="Hypertextovodkaz"/>
                </w:rPr>
                <w:t>http://camp-straznice.cz/</w:t>
              </w:r>
            </w:hyperlink>
            <w:r w:rsidR="00E77963">
              <w:t xml:space="preserve"> </w:t>
            </w:r>
          </w:p>
          <w:p w:rsidR="004A4581" w:rsidRDefault="00324CC8" w:rsidP="005C61E4">
            <w:pPr>
              <w:spacing w:after="160" w:line="312" w:lineRule="auto"/>
            </w:pPr>
            <w:r>
              <w:t>ST</w:t>
            </w:r>
            <w:r w:rsidR="00122C10">
              <w:t xml:space="preserve">RAVOVÁNÍ – </w:t>
            </w:r>
            <w:r w:rsidR="00C5196B">
              <w:t>k</w:t>
            </w:r>
            <w:r w:rsidR="00B538E4">
              <w:t>uchyňka bude k dispozici v každém místě ubytování</w:t>
            </w:r>
            <w:r w:rsidR="00122C10">
              <w:t xml:space="preserve">, </w:t>
            </w:r>
            <w:r w:rsidR="00B538E4">
              <w:t xml:space="preserve">vždy </w:t>
            </w:r>
            <w:r w:rsidR="00C5196B">
              <w:t xml:space="preserve">během </w:t>
            </w:r>
            <w:r w:rsidR="00122C10">
              <w:t xml:space="preserve">dne </w:t>
            </w:r>
            <w:r w:rsidR="00AC4EFD">
              <w:t>bude</w:t>
            </w:r>
            <w:r w:rsidR="00F06DAB">
              <w:t xml:space="preserve"> </w:t>
            </w:r>
            <w:r w:rsidR="00AC4EFD">
              <w:t>možnost zastavit se</w:t>
            </w:r>
            <w:r w:rsidR="00C5196B">
              <w:t xml:space="preserve"> v restauraci</w:t>
            </w:r>
            <w:r w:rsidR="00B538E4">
              <w:t xml:space="preserve"> nebo v obchodě dokoupit potraviny.</w:t>
            </w:r>
          </w:p>
          <w:p w:rsidR="00F06DAB" w:rsidRDefault="00F06DAB" w:rsidP="005C61E4">
            <w:pPr>
              <w:spacing w:after="160" w:line="312" w:lineRule="auto"/>
            </w:pPr>
            <w:r>
              <w:t xml:space="preserve">CENA A PLATBA – </w:t>
            </w:r>
            <w:r w:rsidR="00EE5F2E">
              <w:t>Záloha=</w:t>
            </w:r>
            <w:r>
              <w:t xml:space="preserve">cena </w:t>
            </w:r>
            <w:r w:rsidR="00EE5F2E">
              <w:t>4 noclehů</w:t>
            </w:r>
            <w:r>
              <w:t xml:space="preserve"> je</w:t>
            </w:r>
            <w:r w:rsidR="00EE5F2E">
              <w:t xml:space="preserve"> 1000kč.</w:t>
            </w:r>
            <w:r>
              <w:t xml:space="preserve"> Platbu je nutné provést</w:t>
            </w:r>
            <w:r w:rsidR="007224BF">
              <w:t xml:space="preserve"> </w:t>
            </w:r>
            <w:r w:rsidR="00D85D5D">
              <w:rPr>
                <w:b/>
                <w:color w:val="FF0000"/>
              </w:rPr>
              <w:t xml:space="preserve">NEJPOZDĚJI do </w:t>
            </w:r>
            <w:r w:rsidR="00622B48">
              <w:rPr>
                <w:b/>
                <w:color w:val="FF0000"/>
              </w:rPr>
              <w:t>2</w:t>
            </w:r>
            <w:r w:rsidR="00D85D5D">
              <w:rPr>
                <w:b/>
                <w:color w:val="FF0000"/>
              </w:rPr>
              <w:t>0.4.2019</w:t>
            </w:r>
            <w:r>
              <w:t xml:space="preserve"> na č.ú 2800714844/2010.</w:t>
            </w:r>
          </w:p>
          <w:p w:rsidR="004F582A" w:rsidRDefault="00F06DAB" w:rsidP="005C61E4">
            <w:pPr>
              <w:spacing w:after="160" w:line="312" w:lineRule="auto"/>
            </w:pPr>
            <w:r>
              <w:t xml:space="preserve">PROGRAM </w:t>
            </w:r>
            <w:r w:rsidR="00592191">
              <w:t>–</w:t>
            </w:r>
            <w:r>
              <w:t xml:space="preserve"> </w:t>
            </w:r>
            <w:r w:rsidR="00972105">
              <w:t>STŘEDA</w:t>
            </w:r>
            <w:r w:rsidR="00EE5F2E">
              <w:t xml:space="preserve"> 8.5. Ráno odjezd</w:t>
            </w:r>
            <w:r w:rsidR="007224BF">
              <w:t xml:space="preserve"> v</w:t>
            </w:r>
            <w:r w:rsidR="00EE5F2E">
              <w:t>lakem</w:t>
            </w:r>
            <w:r w:rsidR="007B67A8">
              <w:t xml:space="preserve"> v</w:t>
            </w:r>
            <w:r w:rsidR="006219AF">
              <w:t> </w:t>
            </w:r>
            <w:r w:rsidR="007B67A8">
              <w:t>0</w:t>
            </w:r>
            <w:r w:rsidR="006219AF">
              <w:t>5.52</w:t>
            </w:r>
            <w:r w:rsidR="007B67A8">
              <w:t>hod.</w:t>
            </w:r>
            <w:r w:rsidR="00EE5F2E">
              <w:t xml:space="preserve"> z Letohradu do Bylnice</w:t>
            </w:r>
            <w:r w:rsidR="00C5196B">
              <w:t>,</w:t>
            </w:r>
            <w:r w:rsidR="00EE5F2E">
              <w:t xml:space="preserve"> odtud </w:t>
            </w:r>
            <w:r w:rsidR="008D60E2">
              <w:t xml:space="preserve">již </w:t>
            </w:r>
            <w:r w:rsidR="00EE5F2E">
              <w:t xml:space="preserve">pěší </w:t>
            </w:r>
            <w:r w:rsidR="00972105">
              <w:t>přesun cca 2</w:t>
            </w:r>
            <w:r w:rsidR="00C045D9">
              <w:t>2</w:t>
            </w:r>
            <w:r w:rsidR="00C5196B">
              <w:t>km</w:t>
            </w:r>
            <w:r w:rsidR="00972105">
              <w:t xml:space="preserve"> po hřebenu Bílých Karpat </w:t>
            </w:r>
            <w:r w:rsidR="007B67A8">
              <w:t xml:space="preserve">s mnohými </w:t>
            </w:r>
            <w:r w:rsidR="00F51D64">
              <w:t xml:space="preserve">krásnými </w:t>
            </w:r>
            <w:r w:rsidR="007B67A8">
              <w:t>výhledy.</w:t>
            </w:r>
            <w:r w:rsidR="004F582A">
              <w:t xml:space="preserve"> </w:t>
            </w:r>
            <w:r w:rsidR="00647FAD">
              <w:t>Cestou</w:t>
            </w:r>
            <w:r w:rsidR="00C5196B">
              <w:t xml:space="preserve"> do cíle dne </w:t>
            </w:r>
            <w:r w:rsidR="007B67A8">
              <w:t>Starého Hrozenkova</w:t>
            </w:r>
            <w:r w:rsidR="00647FAD">
              <w:t xml:space="preserve"> se zastavíme v přírodních </w:t>
            </w:r>
            <w:r w:rsidR="00C5196B">
              <w:t xml:space="preserve">rezervacích Lazy a Hutě </w:t>
            </w:r>
            <w:r w:rsidR="007B67A8">
              <w:t xml:space="preserve">s výskytem vzácné místní květeny. Občerstvení cestou bude možné v Penzionu Žítková. </w:t>
            </w:r>
            <w:r w:rsidR="00647FAD">
              <w:t xml:space="preserve"> </w:t>
            </w:r>
            <w:r w:rsidR="004F582A">
              <w:t xml:space="preserve">Trasa </w:t>
            </w:r>
            <w:r w:rsidR="007B67A8">
              <w:t xml:space="preserve"> </w:t>
            </w:r>
            <w:r w:rsidR="004F582A">
              <w:t>v</w:t>
            </w:r>
            <w:r w:rsidR="006133FC">
              <w:t> </w:t>
            </w:r>
            <w:r w:rsidR="004F582A">
              <w:t>odkazu</w:t>
            </w:r>
            <w:r w:rsidR="006133FC">
              <w:t xml:space="preserve"> </w:t>
            </w:r>
            <w:r w:rsidR="004C402B">
              <w:t>:</w:t>
            </w:r>
            <w:r w:rsidR="004F582A">
              <w:t xml:space="preserve"> </w:t>
            </w:r>
            <w:hyperlink r:id="rId15" w:history="1">
              <w:r w:rsidR="004F582A" w:rsidRPr="004D1670">
                <w:rPr>
                  <w:rStyle w:val="Hypertextovodkaz"/>
                </w:rPr>
                <w:t>https://mapy.cz/s/3pA93</w:t>
              </w:r>
            </w:hyperlink>
            <w:r w:rsidR="004F582A">
              <w:t xml:space="preserve"> </w:t>
            </w:r>
          </w:p>
          <w:p w:rsidR="009E0C82" w:rsidRDefault="004F582A" w:rsidP="005C61E4">
            <w:pPr>
              <w:spacing w:after="160" w:line="312" w:lineRule="auto"/>
            </w:pPr>
            <w:r>
              <w:t>Č</w:t>
            </w:r>
            <w:r w:rsidR="009E0C82">
              <w:t>TVRTEK 9.5</w:t>
            </w:r>
            <w:r w:rsidR="006C4C9A">
              <w:t xml:space="preserve"> přesun</w:t>
            </w:r>
            <w:r w:rsidR="009E0C82">
              <w:t xml:space="preserve"> </w:t>
            </w:r>
            <w:r w:rsidR="00C045D9">
              <w:t>cca 20km.</w:t>
            </w:r>
            <w:r w:rsidR="00C13FE4">
              <w:t xml:space="preserve"> </w:t>
            </w:r>
            <w:r w:rsidR="009E0C82">
              <w:t xml:space="preserve">Po snídani vyrážíme dále opět po hřebenu </w:t>
            </w:r>
            <w:r w:rsidR="00C5196B">
              <w:t xml:space="preserve">k hornímu konci </w:t>
            </w:r>
            <w:r w:rsidR="00C13FE4">
              <w:t>kopanič</w:t>
            </w:r>
            <w:r w:rsidR="00622B48">
              <w:t>ářské</w:t>
            </w:r>
            <w:r w:rsidR="00C13FE4">
              <w:t xml:space="preserve"> obce Vyškovec, přes Mikulčin Vrch, dále přes Lopenické Sedlo k vrcholu Velkého Lopeníku</w:t>
            </w:r>
            <w:r w:rsidR="009E0C82">
              <w:t xml:space="preserve"> </w:t>
            </w:r>
            <w:r w:rsidR="00C13FE4">
              <w:t xml:space="preserve"> (911m.n.m.) a užijeme si </w:t>
            </w:r>
            <w:r w:rsidR="009E0C82">
              <w:t xml:space="preserve">Javořiny a dále  až do Květné, kde nás čeká další nocleh </w:t>
            </w:r>
          </w:p>
          <w:p w:rsidR="00C045D9" w:rsidRDefault="00C045D9" w:rsidP="005C61E4">
            <w:pPr>
              <w:spacing w:after="160" w:line="312" w:lineRule="auto"/>
            </w:pPr>
          </w:p>
          <w:p w:rsidR="00C045D9" w:rsidRDefault="004A4581" w:rsidP="005C61E4">
            <w:pPr>
              <w:spacing w:after="160" w:line="312" w:lineRule="auto"/>
            </w:pPr>
            <w:r>
              <w:t xml:space="preserve"> </w:t>
            </w:r>
          </w:p>
          <w:p w:rsidR="00197A37" w:rsidRDefault="007019BF" w:rsidP="005C61E4">
            <w:pPr>
              <w:spacing w:after="160" w:line="312" w:lineRule="auto"/>
            </w:pPr>
            <w:r>
              <w:t xml:space="preserve">  </w:t>
            </w:r>
            <w:r w:rsidR="005515BF">
              <w:t xml:space="preserve"> </w:t>
            </w:r>
            <w:r w:rsidR="00947C12">
              <w:t xml:space="preserve"> </w:t>
            </w:r>
          </w:p>
          <w:p w:rsidR="00947C12" w:rsidRDefault="00947C12" w:rsidP="005C61E4">
            <w:pPr>
              <w:spacing w:after="160" w:line="312" w:lineRule="auto"/>
            </w:pPr>
          </w:p>
          <w:p w:rsidR="00197A37" w:rsidRDefault="00197A37" w:rsidP="005C61E4">
            <w:pPr>
              <w:spacing w:after="160" w:line="312" w:lineRule="auto"/>
            </w:pPr>
          </w:p>
          <w:p w:rsidR="00AD3E5B" w:rsidRDefault="00AD3E5B" w:rsidP="005C61E4">
            <w:pPr>
              <w:spacing w:after="160" w:line="312" w:lineRule="auto"/>
            </w:pPr>
          </w:p>
          <w:p w:rsidR="00AD3E5B" w:rsidRPr="00AA4794" w:rsidRDefault="00AD3E5B" w:rsidP="005C61E4">
            <w:pPr>
              <w:spacing w:after="160" w:line="312" w:lineRule="auto"/>
            </w:pPr>
          </w:p>
          <w:p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2592" w:type="dxa"/>
          </w:tcPr>
          <w:p w:rsidR="005C61E4" w:rsidRDefault="00FE17DA" w:rsidP="005C61E4">
            <w:pPr>
              <w:pStyle w:val="Nadpis2"/>
              <w:outlineLvl w:val="1"/>
            </w:pPr>
            <w:r>
              <w:t>Etapový přechod zakončený 2denním pobytem ve Strážnici</w:t>
            </w:r>
          </w:p>
          <w:p w:rsidR="005C61E4" w:rsidRPr="00AA4794" w:rsidRDefault="008B1EBF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193575528"/>
                <w:placeholder>
                  <w:docPart w:val="C0F521939F484311981692BB23F6E4FA"/>
                </w:placeholder>
                <w:temporary/>
                <w:showingPlcHdr/>
                <w:text/>
              </w:sdtPr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7E33C6" w:rsidRDefault="00FE17DA" w:rsidP="007E33C6">
            <w:pPr>
              <w:pStyle w:val="Nadpis2"/>
              <w:outlineLvl w:val="1"/>
            </w:pPr>
            <w:r>
              <w:t>Ubytován</w:t>
            </w:r>
            <w:r w:rsidR="00CD12B7">
              <w:t>í zajištěno</w:t>
            </w:r>
          </w:p>
          <w:p w:rsidR="005C61E4" w:rsidRPr="00AA4794" w:rsidRDefault="008B1EBF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-59171642"/>
                <w:placeholder>
                  <w:docPart w:val="6A4E512E32AD4AE78496C9F2F4B4A5D2"/>
                </w:placeholder>
                <w:temporary/>
                <w:showingPlcHdr/>
                <w:text/>
              </w:sdtPr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5C61E4" w:rsidRPr="00AA4794" w:rsidRDefault="002F53FA" w:rsidP="005C61E4">
            <w:pPr>
              <w:pStyle w:val="Nadpis2"/>
              <w:outlineLvl w:val="1"/>
            </w:pPr>
            <w:r>
              <w:t xml:space="preserve">Doprava </w:t>
            </w:r>
            <w:r w:rsidR="00E36872">
              <w:t xml:space="preserve"> </w:t>
            </w:r>
            <w:r w:rsidR="00FE17DA">
              <w:t>vlakem</w:t>
            </w:r>
          </w:p>
          <w:p w:rsidR="005C61E4" w:rsidRPr="00AA4794" w:rsidRDefault="008B1EBF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319850249"/>
                <w:placeholder>
                  <w:docPart w:val="35818E4A271C4A66BD6E3054EC183883"/>
                </w:placeholder>
                <w:temporary/>
                <w:showingPlcHdr/>
                <w:text/>
              </w:sdtPr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FE17DA" w:rsidRDefault="00BA555F" w:rsidP="00FE17DA">
            <w:pPr>
              <w:pStyle w:val="Nadpis2"/>
              <w:outlineLvl w:val="1"/>
            </w:pPr>
            <w:r>
              <w:t xml:space="preserve">Posezení ve vinném </w:t>
            </w:r>
            <w:r w:rsidR="00CE5689">
              <w:t>sklípku</w:t>
            </w:r>
          </w:p>
          <w:p w:rsidR="005C61E4" w:rsidRPr="00AA4794" w:rsidRDefault="00042883" w:rsidP="00AA4794">
            <w:pPr>
              <w:pStyle w:val="Kontaktninformace"/>
              <w:spacing w:line="312" w:lineRule="auto"/>
            </w:pPr>
            <w:r>
              <w:t>Tel.</w:t>
            </w:r>
            <w:r w:rsidR="000D5D48">
              <w:t>604971261</w:t>
            </w:r>
          </w:p>
          <w:p w:rsidR="005C61E4" w:rsidRDefault="000D5D48" w:rsidP="00AA4794">
            <w:pPr>
              <w:pStyle w:val="Kontaktninformace"/>
              <w:spacing w:line="312" w:lineRule="auto"/>
            </w:pPr>
            <w:r>
              <w:t>maranejedlik@seznam.cz</w:t>
            </w:r>
          </w:p>
          <w:p w:rsidR="00E36872" w:rsidRPr="00AA4794" w:rsidRDefault="00122C10" w:rsidP="00E36872">
            <w:pPr>
              <w:pStyle w:val="Kontaktninformace"/>
              <w:spacing w:line="312" w:lineRule="auto"/>
              <w:ind w:left="0"/>
            </w:pPr>
            <w:r>
              <w:t>č.ú. 2800714844/2010</w:t>
            </w:r>
          </w:p>
          <w:p w:rsidR="005C61E4" w:rsidRPr="00AA4794" w:rsidRDefault="000D5D48" w:rsidP="00CE5689">
            <w:pPr>
              <w:pStyle w:val="Kontaktninformace"/>
              <w:spacing w:line="312" w:lineRule="auto"/>
            </w:pPr>
            <w:r>
              <w:t xml:space="preserve">Termín  akce </w:t>
            </w:r>
            <w:r w:rsidR="00CE5689">
              <w:t>8.5</w:t>
            </w:r>
            <w:r>
              <w:t>.</w:t>
            </w:r>
            <w:r w:rsidR="00CE5689">
              <w:t>-12.5.</w:t>
            </w:r>
            <w:r w:rsidR="002B2469">
              <w:t>201</w:t>
            </w:r>
            <w:r w:rsidR="00CE5689">
              <w:t>9</w:t>
            </w:r>
          </w:p>
        </w:tc>
      </w:tr>
    </w:tbl>
    <w:p w:rsidR="005C61E4" w:rsidRDefault="005C61E4" w:rsidP="00AA4794">
      <w:pPr>
        <w:pStyle w:val="Bezmezer"/>
      </w:pPr>
    </w:p>
    <w:tbl>
      <w:tblPr>
        <w:tblStyle w:val="GridTable1Light"/>
        <w:tblW w:w="516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/>
      </w:tblPr>
      <w:tblGrid>
        <w:gridCol w:w="8222"/>
        <w:gridCol w:w="2939"/>
      </w:tblGrid>
      <w:tr w:rsidR="00BC5127" w:rsidRPr="00AA4794" w:rsidTr="004A4581">
        <w:trPr>
          <w:cnfStyle w:val="100000000000"/>
          <w:trHeight w:hRule="exact" w:val="11021"/>
        </w:trPr>
        <w:tc>
          <w:tcPr>
            <w:tcW w:w="8222" w:type="dxa"/>
            <w:tcMar>
              <w:right w:w="288" w:type="dxa"/>
            </w:tcMar>
          </w:tcPr>
          <w:p w:rsidR="00F51D64" w:rsidRDefault="006C4C9A" w:rsidP="00F51D64">
            <w:pPr>
              <w:spacing w:after="160" w:line="312" w:lineRule="auto"/>
            </w:pPr>
            <w:r>
              <w:lastRenderedPageBreak/>
              <w:t xml:space="preserve">výhledů ze zdejší rozhledny.  Po sestupu do údolí Březové se budeme moci osvěžit u </w:t>
            </w:r>
            <w:r w:rsidR="001D3032">
              <w:t>zř</w:t>
            </w:r>
            <w:r w:rsidR="00D85D5D">
              <w:t>ídla místní Březovské k</w:t>
            </w:r>
            <w:r>
              <w:t>yselky</w:t>
            </w:r>
            <w:r w:rsidR="001D3032">
              <w:t xml:space="preserve">. Cestou do cíle dne </w:t>
            </w:r>
            <w:r w:rsidR="004C402B">
              <w:t xml:space="preserve">v </w:t>
            </w:r>
            <w:r w:rsidR="006133FC">
              <w:t>Květné</w:t>
            </w:r>
            <w:r w:rsidR="001D3032">
              <w:t xml:space="preserve"> projdeme ještě přírodní rezervací Nová hora s orchidejovými loukami. Během dne bude možnost stravování v několika horských chatách a večer v restauraci v</w:t>
            </w:r>
            <w:r w:rsidR="006133FC">
              <w:t> </w:t>
            </w:r>
            <w:r w:rsidR="001D3032">
              <w:t>Kvě</w:t>
            </w:r>
            <w:r w:rsidR="006133FC">
              <w:t>tné. Nocleh je zajištěn</w:t>
            </w:r>
            <w:r w:rsidR="00D43B87">
              <w:t xml:space="preserve"> na tur. ubytovně </w:t>
            </w:r>
            <w:r w:rsidR="001D3032">
              <w:t xml:space="preserve">DTJ. </w:t>
            </w:r>
            <w:r w:rsidR="006133FC">
              <w:t xml:space="preserve"> </w:t>
            </w:r>
            <w:r w:rsidR="001D3032">
              <w:t>Trasa  v</w:t>
            </w:r>
            <w:r w:rsidR="006133FC">
              <w:t> </w:t>
            </w:r>
            <w:r w:rsidR="00967202">
              <w:t>odkazu</w:t>
            </w:r>
            <w:r w:rsidR="006133FC">
              <w:t xml:space="preserve"> </w:t>
            </w:r>
            <w:r w:rsidR="004C402B">
              <w:t>:</w:t>
            </w:r>
            <w:r w:rsidR="00967202">
              <w:t xml:space="preserve"> </w:t>
            </w:r>
            <w:hyperlink r:id="rId16" w:history="1">
              <w:r w:rsidR="00F51D64" w:rsidRPr="004D1670">
                <w:rPr>
                  <w:rStyle w:val="Hypertextovodkaz"/>
                </w:rPr>
                <w:t>https://mapy.cz/s/3pAb0</w:t>
              </w:r>
            </w:hyperlink>
          </w:p>
          <w:p w:rsidR="007224BF" w:rsidRDefault="007224BF" w:rsidP="007224BF">
            <w:pPr>
              <w:spacing w:after="160" w:line="312" w:lineRule="auto"/>
            </w:pPr>
            <w:r>
              <w:t>PÁTEK 10.5.</w:t>
            </w:r>
            <w:r w:rsidR="00FD5F88">
              <w:t xml:space="preserve"> Přesun </w:t>
            </w:r>
            <w:r>
              <w:t>cca 20km</w:t>
            </w:r>
            <w:r w:rsidR="00FD5F88">
              <w:t>. Tento den nás čeká výstup na nejvyšší vrchol Bílých</w:t>
            </w:r>
            <w:r>
              <w:t xml:space="preserve"> </w:t>
            </w:r>
            <w:r w:rsidR="00FD5F88">
              <w:t xml:space="preserve">Karpat </w:t>
            </w:r>
            <w:r w:rsidR="00D43B87">
              <w:t>Velkou Javorinu (970m.n.m.) Na s</w:t>
            </w:r>
            <w:r w:rsidR="00FD5F88">
              <w:t>lovenské straně je</w:t>
            </w:r>
            <w:r w:rsidR="00D85D5D">
              <w:t xml:space="preserve"> pod vrcholem </w:t>
            </w:r>
            <w:r w:rsidR="00FD5F88">
              <w:t>v Holubyho chatě</w:t>
            </w:r>
            <w:r w:rsidR="00D85D5D">
              <w:t xml:space="preserve"> možnost občerstvení</w:t>
            </w:r>
            <w:r w:rsidR="00D43B87">
              <w:t xml:space="preserve">. Krásnou </w:t>
            </w:r>
            <w:r w:rsidR="00D638AC">
              <w:t>přírod</w:t>
            </w:r>
            <w:r w:rsidR="006133FC">
              <w:t>ou pak sejdeme do obce Javorník. Z</w:t>
            </w:r>
            <w:r w:rsidR="00D638AC">
              <w:t xml:space="preserve">de </w:t>
            </w:r>
            <w:r w:rsidR="00D85D5D">
              <w:t>bude čas</w:t>
            </w:r>
            <w:r w:rsidR="00D638AC">
              <w:t xml:space="preserve"> navštívit restauraci a rozhlednu, z</w:t>
            </w:r>
            <w:r w:rsidR="006133FC">
              <w:t>e</w:t>
            </w:r>
            <w:r w:rsidR="00D638AC">
              <w:t xml:space="preserve"> které je vidět</w:t>
            </w:r>
            <w:r w:rsidR="004C402B">
              <w:t xml:space="preserve"> m.j. </w:t>
            </w:r>
            <w:r w:rsidR="00D638AC">
              <w:t xml:space="preserve"> i větrný mlýn v Kuželově. Odtud už pojedeme vlakem do Strážnice. Trasa v</w:t>
            </w:r>
            <w:r w:rsidR="004C402B">
              <w:t> </w:t>
            </w:r>
            <w:r>
              <w:t>odkazu</w:t>
            </w:r>
            <w:r w:rsidR="004C402B">
              <w:t>:</w:t>
            </w:r>
            <w:r>
              <w:t xml:space="preserve">  </w:t>
            </w:r>
            <w:hyperlink r:id="rId17" w:history="1">
              <w:r w:rsidRPr="004D1670">
                <w:rPr>
                  <w:rStyle w:val="Hypertextovodkaz"/>
                </w:rPr>
                <w:t>https://mapy.cz/s/3pAbz</w:t>
              </w:r>
            </w:hyperlink>
          </w:p>
          <w:p w:rsidR="00F42BB7" w:rsidRDefault="00F42BB7" w:rsidP="00320EA9">
            <w:pPr>
              <w:spacing w:after="160" w:line="312" w:lineRule="auto"/>
            </w:pPr>
            <w:r>
              <w:t xml:space="preserve">SOBOTA 11.5. </w:t>
            </w:r>
            <w:r w:rsidR="00620FE7">
              <w:t xml:space="preserve"> Pěší tůra</w:t>
            </w:r>
            <w:r>
              <w:t xml:space="preserve"> </w:t>
            </w:r>
            <w:r w:rsidR="00620FE7">
              <w:t xml:space="preserve">po </w:t>
            </w:r>
            <w:r w:rsidR="00FE17DA">
              <w:t xml:space="preserve">okolí Strážnice </w:t>
            </w:r>
            <w:r>
              <w:t>cca 20km</w:t>
            </w:r>
            <w:r w:rsidR="00620FE7">
              <w:t>.  Ráno v 0</w:t>
            </w:r>
            <w:r w:rsidR="009F4503">
              <w:t>9</w:t>
            </w:r>
            <w:r w:rsidR="00620FE7">
              <w:t>.00 hod. odjezd busem do obce Radějov. Odtud na rozhlednu Holý vrch (388 m.n.m.)</w:t>
            </w:r>
            <w:r w:rsidR="006133FC">
              <w:t>.</w:t>
            </w:r>
            <w:r w:rsidR="00620FE7">
              <w:t xml:space="preserve"> Dále malebnou krajinou vinic a sadů</w:t>
            </w:r>
            <w:r w:rsidR="00FE6B0F">
              <w:t xml:space="preserve">, </w:t>
            </w:r>
            <w:r w:rsidR="00D43B87">
              <w:t xml:space="preserve">podél slovenských hranic </w:t>
            </w:r>
            <w:r w:rsidR="00620FE7">
              <w:t xml:space="preserve">k vodní nádrži Kostolnica, </w:t>
            </w:r>
            <w:r w:rsidR="0004136A">
              <w:t>(koupání pro otužilejší).</w:t>
            </w:r>
            <w:r w:rsidR="00620FE7">
              <w:t xml:space="preserve"> </w:t>
            </w:r>
            <w:r w:rsidR="00FE6B0F">
              <w:t>Cestou si prohlédneme vinné sklepy v</w:t>
            </w:r>
            <w:r w:rsidR="00161D43">
              <w:t> Sudoměřicích-S</w:t>
            </w:r>
            <w:r w:rsidR="00FE6B0F">
              <w:t>tarém potoce a zastavíme na jídlo v hostinci na Řeznické baště</w:t>
            </w:r>
            <w:r w:rsidR="0056084B">
              <w:t>.</w:t>
            </w:r>
            <w:r w:rsidR="00FE6B0F">
              <w:t xml:space="preserve"> </w:t>
            </w:r>
            <w:r w:rsidR="0056084B">
              <w:t xml:space="preserve">Projdeme uličkou </w:t>
            </w:r>
            <w:r w:rsidR="00404F84">
              <w:t>historických vinných sklípků v Petrově-Plžích</w:t>
            </w:r>
            <w:r w:rsidR="0004136A">
              <w:t xml:space="preserve"> a podél Baťova kanálu zpět do kempu. V</w:t>
            </w:r>
            <w:r w:rsidR="0056084B">
              <w:t>eč</w:t>
            </w:r>
            <w:r w:rsidR="00D43B87">
              <w:t>er posedíme u dobrého vína</w:t>
            </w:r>
            <w:r w:rsidR="00404F84">
              <w:t>.</w:t>
            </w:r>
            <w:r w:rsidR="00620FE7">
              <w:t xml:space="preserve"> </w:t>
            </w:r>
            <w:r>
              <w:t xml:space="preserve"> </w:t>
            </w:r>
            <w:r w:rsidR="00404F84">
              <w:t>T</w:t>
            </w:r>
            <w:r>
              <w:t>rasa v</w:t>
            </w:r>
            <w:r w:rsidR="004C402B">
              <w:t> </w:t>
            </w:r>
            <w:r>
              <w:t>odkazu</w:t>
            </w:r>
            <w:r w:rsidR="004C402B">
              <w:t>:</w:t>
            </w:r>
            <w:r>
              <w:t xml:space="preserve"> </w:t>
            </w:r>
            <w:hyperlink r:id="rId18" w:history="1">
              <w:r w:rsidRPr="004D1670">
                <w:rPr>
                  <w:rStyle w:val="Hypertextovodkaz"/>
                </w:rPr>
                <w:t>https://mapy.cz/s/3pAcM</w:t>
              </w:r>
            </w:hyperlink>
          </w:p>
          <w:p w:rsidR="00B47A7A" w:rsidRDefault="00FE17DA" w:rsidP="00320EA9">
            <w:pPr>
              <w:spacing w:after="160" w:line="312" w:lineRule="auto"/>
            </w:pPr>
            <w:r>
              <w:t>NEDĚLE 12.5.</w:t>
            </w:r>
            <w:r w:rsidR="00161D43">
              <w:t xml:space="preserve"> </w:t>
            </w:r>
            <w:r w:rsidR="003E1D3D">
              <w:t xml:space="preserve">Dopoledne prohlídka Strážnice. Možnosti: Zámek-muzeum lidové hudby, zámecký park. Skanzen- soubor lidových staveb. Synagoga a židovský hřbitov. Černá, Veselská a Skalická brána, městské muzeum, Průžkův Mlýn-muzeum mlynářství, </w:t>
            </w:r>
            <w:r w:rsidR="007C79CC">
              <w:t>k</w:t>
            </w:r>
            <w:r w:rsidR="00B47A7A">
              <w:t>ostel N.n.vz. Pany Marie a kostel sv. Martina</w:t>
            </w:r>
            <w:r w:rsidR="0004136A">
              <w:t xml:space="preserve">, projížďka </w:t>
            </w:r>
            <w:r w:rsidR="00B47A7A">
              <w:t xml:space="preserve"> lodí po Baťově kanálu.</w:t>
            </w:r>
            <w:r w:rsidR="00BA555F">
              <w:t xml:space="preserve"> </w:t>
            </w:r>
            <w:hyperlink r:id="rId19" w:history="1">
              <w:r w:rsidR="00BA555F" w:rsidRPr="008A19B7">
                <w:rPr>
                  <w:rStyle w:val="Hypertextovodkaz"/>
                </w:rPr>
                <w:t>https://www.bataknalodi.cz/</w:t>
              </w:r>
            </w:hyperlink>
            <w:r w:rsidR="00BA555F">
              <w:t xml:space="preserve"> </w:t>
            </w:r>
            <w:r w:rsidR="00B47A7A">
              <w:t xml:space="preserve"> Odjezd </w:t>
            </w:r>
            <w:r w:rsidR="006219AF">
              <w:t>vlakem ze Strážnice ve 14.42hod., v Žamberku v 19.32hod.</w:t>
            </w:r>
            <w:r w:rsidR="00F42BB7">
              <w:t xml:space="preserve">   </w:t>
            </w:r>
          </w:p>
          <w:p w:rsidR="006C5777" w:rsidRDefault="00786EB7" w:rsidP="00320EA9">
            <w:pPr>
              <w:spacing w:after="160" w:line="312" w:lineRule="auto"/>
            </w:pPr>
            <w:r>
              <w:t>T</w:t>
            </w:r>
            <w:r w:rsidR="00F42BB7">
              <w:t xml:space="preserve">uto </w:t>
            </w:r>
            <w:r w:rsidR="006C5777">
              <w:t>turistickou akci organizuj</w:t>
            </w:r>
            <w:r>
              <w:t xml:space="preserve">e a vede </w:t>
            </w:r>
            <w:r w:rsidR="000D5D48">
              <w:t xml:space="preserve">MAREK NEJEDLÍK. </w:t>
            </w:r>
            <w:r w:rsidR="00AE0088">
              <w:t xml:space="preserve">Hlaste se na </w:t>
            </w:r>
            <w:r>
              <w:t>tel. 604971</w:t>
            </w:r>
            <w:r w:rsidR="006C5777">
              <w:t xml:space="preserve">261  </w:t>
            </w:r>
            <w:r w:rsidR="00964F89">
              <w:t xml:space="preserve">nebo na e-mail </w:t>
            </w:r>
            <w:r w:rsidR="006C5777">
              <w:t xml:space="preserve"> </w:t>
            </w:r>
            <w:hyperlink r:id="rId20" w:history="1">
              <w:r w:rsidR="006C5777" w:rsidRPr="00481FFE">
                <w:rPr>
                  <w:rStyle w:val="Hypertextovodkaz"/>
                </w:rPr>
                <w:t>maranejedlik@seznam.cz</w:t>
              </w:r>
            </w:hyperlink>
            <w:r w:rsidR="00614C66">
              <w:t xml:space="preserve"> .</w:t>
            </w:r>
            <w:r w:rsidR="00D723C2">
              <w:t xml:space="preserve"> </w:t>
            </w:r>
            <w:r w:rsidR="007956F5">
              <w:t xml:space="preserve"> Počet účastníků</w:t>
            </w:r>
            <w:r w:rsidR="00964F89">
              <w:t xml:space="preserve"> je</w:t>
            </w:r>
            <w:r w:rsidR="007956F5">
              <w:t xml:space="preserve"> </w:t>
            </w:r>
            <w:r w:rsidR="00161D43">
              <w:t>omezen na 12 turistů.</w:t>
            </w:r>
          </w:p>
          <w:p w:rsidR="00ED36C6" w:rsidRDefault="00ED36C6" w:rsidP="00320EA9">
            <w:pPr>
              <w:spacing w:after="160" w:line="312" w:lineRule="auto"/>
            </w:pPr>
          </w:p>
          <w:p w:rsidR="00794634" w:rsidRPr="00AA4794" w:rsidRDefault="00794634" w:rsidP="00320EA9">
            <w:pPr>
              <w:spacing w:after="160" w:line="312" w:lineRule="auto"/>
            </w:pPr>
          </w:p>
          <w:p w:rsidR="00BC5127" w:rsidRPr="00AA4794" w:rsidRDefault="00BC5127" w:rsidP="00320EA9">
            <w:pPr>
              <w:spacing w:after="160" w:line="312" w:lineRule="auto"/>
            </w:pPr>
          </w:p>
        </w:tc>
        <w:tc>
          <w:tcPr>
            <w:tcW w:w="2939" w:type="dxa"/>
          </w:tcPr>
          <w:p w:rsidR="00122C10" w:rsidRDefault="0016606E" w:rsidP="00122C10">
            <w:pPr>
              <w:pStyle w:val="Nadpis2"/>
              <w:outlineLvl w:val="1"/>
            </w:pPr>
            <w:r>
              <w:t>Uzávěrka plateb</w:t>
            </w:r>
            <w:r w:rsidR="00E94B30">
              <w:t xml:space="preserve"> pro účastníky akce je </w:t>
            </w:r>
            <w:r w:rsidR="00622B48">
              <w:t>20</w:t>
            </w:r>
            <w:r w:rsidR="00E94B30">
              <w:t>.4</w:t>
            </w:r>
            <w:r w:rsidR="00122C10">
              <w:t>.201</w:t>
            </w:r>
            <w:r w:rsidR="00CD12B7">
              <w:t>9</w:t>
            </w:r>
            <w:r w:rsidR="000D5D48">
              <w:t xml:space="preserve"> !!!</w:t>
            </w:r>
          </w:p>
          <w:p w:rsidR="00BC5127" w:rsidRPr="00AA4794" w:rsidRDefault="008B1EBF" w:rsidP="00320EA9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097820447"/>
                <w:placeholder>
                  <w:docPart w:val="B87F8F61711A4533B09E3B1F2545A006"/>
                </w:placeholder>
                <w:temporary/>
                <w:showingPlcHdr/>
                <w:text/>
              </w:sdtPr>
              <w:sdtContent>
                <w:r w:rsidR="00BC5127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BC5127" w:rsidRPr="00AA4794" w:rsidRDefault="00CE5689" w:rsidP="00320EA9">
            <w:pPr>
              <w:pStyle w:val="Nadpis2"/>
              <w:outlineLvl w:val="1"/>
            </w:pPr>
            <w:r>
              <w:t>Jdeme na lehko, bez karimatek a spacáků</w:t>
            </w:r>
          </w:p>
          <w:p w:rsidR="00BC5127" w:rsidRPr="00AA4794" w:rsidRDefault="008B1EBF" w:rsidP="00320EA9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097820449"/>
                <w:placeholder>
                  <w:docPart w:val="FF82711893144C5C89E1794DE6B8BFBF"/>
                </w:placeholder>
                <w:temporary/>
                <w:showingPlcHdr/>
                <w:text/>
              </w:sdtPr>
              <w:sdtContent>
                <w:r w:rsidR="00BC5127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BC5127" w:rsidRPr="00AA4794" w:rsidRDefault="00E36872" w:rsidP="00320EA9">
            <w:pPr>
              <w:pStyle w:val="Nadpis2"/>
              <w:outlineLvl w:val="1"/>
            </w:pPr>
            <w:r>
              <w:t>Účastnit se mohou i nečlenové KČT</w:t>
            </w:r>
          </w:p>
          <w:p w:rsidR="00BC5127" w:rsidRPr="00AA4794" w:rsidRDefault="008B1EBF" w:rsidP="00320EA9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097820451"/>
                <w:placeholder>
                  <w:docPart w:val="86B1EDD967AD4E3FBC401EF4C71D17A3"/>
                </w:placeholder>
                <w:temporary/>
                <w:showingPlcHdr/>
                <w:text/>
              </w:sdtPr>
              <w:sdtContent>
                <w:r w:rsidR="00BC5127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BC5127" w:rsidRPr="00AA4794" w:rsidRDefault="00990ECC" w:rsidP="00CD12B7">
            <w:pPr>
              <w:pStyle w:val="Nadpis2"/>
              <w:outlineLvl w:val="1"/>
            </w:pPr>
            <w:r>
              <w:t xml:space="preserve">Poznejte </w:t>
            </w:r>
            <w:r w:rsidR="00CD12B7">
              <w:t>krásy rozkvetlých Bílých Karpat</w:t>
            </w:r>
            <w:r w:rsidR="00F866DA">
              <w:t xml:space="preserve"> a okolí Strážnice</w:t>
            </w:r>
          </w:p>
        </w:tc>
      </w:tr>
    </w:tbl>
    <w:p w:rsidR="00BC5127" w:rsidRPr="00076F31" w:rsidRDefault="004A4581" w:rsidP="00AA4794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345440</wp:posOffset>
            </wp:positionV>
            <wp:extent cx="1800225" cy="1800225"/>
            <wp:effectExtent l="19050" t="0" r="9525" b="0"/>
            <wp:wrapSquare wrapText="bothSides"/>
            <wp:docPr id="4" name="obrázek 3" descr="E:\2017\KČT\Logo\KCT Žbk 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7\KČT\Logo\KCT Žbk znak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237">
        <w:br w:type="textWrapping" w:clear="all"/>
      </w:r>
      <w:r w:rsidR="0093202E">
        <w:pict>
          <v:shape id="_x0000_i1026" type="#_x0000_t75" style="width:305.25pt;height:171pt">
            <v:imagedata r:id="rId22" o:title="petrov-plze-009"/>
          </v:shape>
        </w:pict>
      </w:r>
    </w:p>
    <w:sectPr w:rsidR="00BC5127" w:rsidRPr="00076F31" w:rsidSect="00535927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2142" w:rsidRDefault="00082142" w:rsidP="005F5D5F">
      <w:pPr>
        <w:spacing w:after="0" w:line="240" w:lineRule="auto"/>
      </w:pPr>
      <w:r>
        <w:separator/>
      </w:r>
    </w:p>
  </w:endnote>
  <w:endnote w:type="continuationSeparator" w:id="1">
    <w:p w:rsidR="00082142" w:rsidRDefault="00082142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2142" w:rsidRDefault="00082142" w:rsidP="005F5D5F">
      <w:pPr>
        <w:spacing w:after="0" w:line="240" w:lineRule="auto"/>
      </w:pPr>
      <w:r>
        <w:separator/>
      </w:r>
    </w:p>
  </w:footnote>
  <w:footnote w:type="continuationSeparator" w:id="1">
    <w:p w:rsidR="00082142" w:rsidRDefault="00082142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CECB530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2CBD3A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A48BD1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962F50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E184D6C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DB2A5AE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60DAD4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8D83AF6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CC196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AB28D04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cumentProtection w:edit="readOnly" w:formatting="1" w:enforcement="1" w:cryptProviderType="rsaFull" w:cryptAlgorithmClass="hash" w:cryptAlgorithmType="typeAny" w:cryptAlgorithmSid="4" w:cryptSpinCount="50000" w:hash="936m1cnzkK9VOYN0YjRSnosmhJg=" w:salt="ovdk34Oxe5GuuGhBFHDkEQ=="/>
  <w:defaultTabStop w:val="720"/>
  <w:hyphenationZone w:val="425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37096"/>
    <w:rsid w:val="000168C0"/>
    <w:rsid w:val="0004136A"/>
    <w:rsid w:val="000427C6"/>
    <w:rsid w:val="00042883"/>
    <w:rsid w:val="000755F7"/>
    <w:rsid w:val="00076F31"/>
    <w:rsid w:val="00082142"/>
    <w:rsid w:val="000A59FE"/>
    <w:rsid w:val="000D5D48"/>
    <w:rsid w:val="000E3837"/>
    <w:rsid w:val="00122C10"/>
    <w:rsid w:val="00161D43"/>
    <w:rsid w:val="0016606E"/>
    <w:rsid w:val="00171CDD"/>
    <w:rsid w:val="00175521"/>
    <w:rsid w:val="00181FB9"/>
    <w:rsid w:val="00197A37"/>
    <w:rsid w:val="001B0C52"/>
    <w:rsid w:val="001D1863"/>
    <w:rsid w:val="001D3032"/>
    <w:rsid w:val="001E536E"/>
    <w:rsid w:val="001E5752"/>
    <w:rsid w:val="00251739"/>
    <w:rsid w:val="00261A78"/>
    <w:rsid w:val="002A4D2A"/>
    <w:rsid w:val="002B2469"/>
    <w:rsid w:val="002D7810"/>
    <w:rsid w:val="002F53FA"/>
    <w:rsid w:val="00324CC8"/>
    <w:rsid w:val="00332AEB"/>
    <w:rsid w:val="0038468D"/>
    <w:rsid w:val="003B6A17"/>
    <w:rsid w:val="003D09D6"/>
    <w:rsid w:val="003E1D3D"/>
    <w:rsid w:val="00404F84"/>
    <w:rsid w:val="00411532"/>
    <w:rsid w:val="0044543E"/>
    <w:rsid w:val="004A4581"/>
    <w:rsid w:val="004A7C4B"/>
    <w:rsid w:val="004C402B"/>
    <w:rsid w:val="004E0EB4"/>
    <w:rsid w:val="004F582A"/>
    <w:rsid w:val="005222EE"/>
    <w:rsid w:val="00535927"/>
    <w:rsid w:val="00541BB3"/>
    <w:rsid w:val="00544732"/>
    <w:rsid w:val="00546D9F"/>
    <w:rsid w:val="005515BF"/>
    <w:rsid w:val="0056084B"/>
    <w:rsid w:val="00592191"/>
    <w:rsid w:val="005A274C"/>
    <w:rsid w:val="005C61E4"/>
    <w:rsid w:val="005F2A3D"/>
    <w:rsid w:val="005F5D5F"/>
    <w:rsid w:val="006133FC"/>
    <w:rsid w:val="00614C66"/>
    <w:rsid w:val="00615F3E"/>
    <w:rsid w:val="00620FE7"/>
    <w:rsid w:val="006219AF"/>
    <w:rsid w:val="00622B48"/>
    <w:rsid w:val="00647FAD"/>
    <w:rsid w:val="00650951"/>
    <w:rsid w:val="00652FE0"/>
    <w:rsid w:val="00665EA1"/>
    <w:rsid w:val="006A310F"/>
    <w:rsid w:val="006A4BFD"/>
    <w:rsid w:val="006C4C9A"/>
    <w:rsid w:val="006C5777"/>
    <w:rsid w:val="006E5B0F"/>
    <w:rsid w:val="007019BF"/>
    <w:rsid w:val="007224BF"/>
    <w:rsid w:val="00786EB7"/>
    <w:rsid w:val="0079199F"/>
    <w:rsid w:val="00794634"/>
    <w:rsid w:val="007956F5"/>
    <w:rsid w:val="007B5354"/>
    <w:rsid w:val="007B67A8"/>
    <w:rsid w:val="007C0F36"/>
    <w:rsid w:val="007C79CC"/>
    <w:rsid w:val="007C7E2D"/>
    <w:rsid w:val="007E33C6"/>
    <w:rsid w:val="00806237"/>
    <w:rsid w:val="0083751F"/>
    <w:rsid w:val="00837654"/>
    <w:rsid w:val="00874CD3"/>
    <w:rsid w:val="00880783"/>
    <w:rsid w:val="008B0358"/>
    <w:rsid w:val="008B1EBF"/>
    <w:rsid w:val="008B5772"/>
    <w:rsid w:val="008C031F"/>
    <w:rsid w:val="008C1756"/>
    <w:rsid w:val="008D17FF"/>
    <w:rsid w:val="008D60E2"/>
    <w:rsid w:val="008F6C52"/>
    <w:rsid w:val="009141C6"/>
    <w:rsid w:val="0093202E"/>
    <w:rsid w:val="0094201A"/>
    <w:rsid w:val="00947C12"/>
    <w:rsid w:val="009532BE"/>
    <w:rsid w:val="00964F89"/>
    <w:rsid w:val="00967202"/>
    <w:rsid w:val="009707B7"/>
    <w:rsid w:val="00972105"/>
    <w:rsid w:val="009852D0"/>
    <w:rsid w:val="00990ECC"/>
    <w:rsid w:val="0099119D"/>
    <w:rsid w:val="009B3894"/>
    <w:rsid w:val="009E0C82"/>
    <w:rsid w:val="009F4503"/>
    <w:rsid w:val="00A03450"/>
    <w:rsid w:val="00A352DC"/>
    <w:rsid w:val="00A85188"/>
    <w:rsid w:val="00A97C88"/>
    <w:rsid w:val="00AA4794"/>
    <w:rsid w:val="00AB3068"/>
    <w:rsid w:val="00AB58F4"/>
    <w:rsid w:val="00AC0ADD"/>
    <w:rsid w:val="00AC4EFD"/>
    <w:rsid w:val="00AD3E5B"/>
    <w:rsid w:val="00AE0088"/>
    <w:rsid w:val="00AF32DC"/>
    <w:rsid w:val="00B00CCF"/>
    <w:rsid w:val="00B36692"/>
    <w:rsid w:val="00B40811"/>
    <w:rsid w:val="00B46A60"/>
    <w:rsid w:val="00B47A7A"/>
    <w:rsid w:val="00B538E4"/>
    <w:rsid w:val="00BA555F"/>
    <w:rsid w:val="00BC5127"/>
    <w:rsid w:val="00BC6ED1"/>
    <w:rsid w:val="00BF7EAE"/>
    <w:rsid w:val="00C00833"/>
    <w:rsid w:val="00C045D9"/>
    <w:rsid w:val="00C13FE4"/>
    <w:rsid w:val="00C5196B"/>
    <w:rsid w:val="00C57F20"/>
    <w:rsid w:val="00C6087E"/>
    <w:rsid w:val="00C74031"/>
    <w:rsid w:val="00CD12B7"/>
    <w:rsid w:val="00CE5689"/>
    <w:rsid w:val="00D16845"/>
    <w:rsid w:val="00D37096"/>
    <w:rsid w:val="00D37B9B"/>
    <w:rsid w:val="00D43B87"/>
    <w:rsid w:val="00D56FBE"/>
    <w:rsid w:val="00D638AC"/>
    <w:rsid w:val="00D723C2"/>
    <w:rsid w:val="00D751DD"/>
    <w:rsid w:val="00D85D5D"/>
    <w:rsid w:val="00DC7F1B"/>
    <w:rsid w:val="00E3564F"/>
    <w:rsid w:val="00E36872"/>
    <w:rsid w:val="00E77963"/>
    <w:rsid w:val="00E94B30"/>
    <w:rsid w:val="00EA1344"/>
    <w:rsid w:val="00EC1838"/>
    <w:rsid w:val="00ED36C6"/>
    <w:rsid w:val="00ED6668"/>
    <w:rsid w:val="00EE5F2E"/>
    <w:rsid w:val="00F06DAB"/>
    <w:rsid w:val="00F2548A"/>
    <w:rsid w:val="00F424CE"/>
    <w:rsid w:val="00F42BB7"/>
    <w:rsid w:val="00F51D64"/>
    <w:rsid w:val="00F7133A"/>
    <w:rsid w:val="00F866DA"/>
    <w:rsid w:val="00FA21D4"/>
    <w:rsid w:val="00FB2003"/>
    <w:rsid w:val="00FD5F88"/>
    <w:rsid w:val="00FE17DA"/>
    <w:rsid w:val="00FE381F"/>
    <w:rsid w:val="00FE6B0F"/>
    <w:rsid w:val="00FF2B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cs-CZ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uiPriority="11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58F4"/>
  </w:style>
  <w:style w:type="paragraph" w:styleId="Nadpis1">
    <w:name w:val="heading 1"/>
    <w:basedOn w:val="Normln"/>
    <w:next w:val="Normln"/>
    <w:link w:val="Nadpis1Char"/>
    <w:uiPriority w:val="3"/>
    <w:qFormat/>
    <w:rsid w:val="00535927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link w:val="Nadpis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Nadpis3">
    <w:name w:val="heading 3"/>
    <w:basedOn w:val="Normln"/>
    <w:link w:val="Nadpis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Nadpis4">
    <w:name w:val="heading 4"/>
    <w:basedOn w:val="Normln"/>
    <w:next w:val="Normln"/>
    <w:link w:val="Nadpis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Nadpis5">
    <w:name w:val="heading 5"/>
    <w:basedOn w:val="Normln"/>
    <w:next w:val="Normln"/>
    <w:link w:val="Nadpis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Nadpis6">
    <w:name w:val="heading 6"/>
    <w:basedOn w:val="Normln"/>
    <w:next w:val="Normln"/>
    <w:link w:val="Nadpis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Nadpis7">
    <w:name w:val="heading 7"/>
    <w:basedOn w:val="Normln"/>
    <w:next w:val="Normln"/>
    <w:link w:val="Nadpis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Nadpis8">
    <w:name w:val="heading 8"/>
    <w:basedOn w:val="Normln"/>
    <w:next w:val="Normln"/>
    <w:link w:val="Nadpis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359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ev">
    <w:name w:val="Title"/>
    <w:basedOn w:val="Normln"/>
    <w:next w:val="Normln"/>
    <w:link w:val="NzevChar"/>
    <w:uiPriority w:val="2"/>
    <w:qFormat/>
    <w:rsid w:val="00535927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adpis1Char">
    <w:name w:val="Nadpis 1 Char"/>
    <w:basedOn w:val="Standardnpsmoodstavce"/>
    <w:link w:val="Nadpis1"/>
    <w:uiPriority w:val="3"/>
    <w:rsid w:val="00535927"/>
    <w:rPr>
      <w:b/>
      <w:bCs/>
      <w:sz w:val="28"/>
      <w:szCs w:val="28"/>
    </w:rPr>
  </w:style>
  <w:style w:type="character" w:styleId="Zstupntext">
    <w:name w:val="Placeholder Text"/>
    <w:basedOn w:val="Standardnpsmoodstavce"/>
    <w:uiPriority w:val="99"/>
    <w:semiHidden/>
    <w:rsid w:val="00A97C88"/>
    <w:rPr>
      <w:color w:val="262626" w:themeColor="text1" w:themeTint="D9"/>
    </w:rPr>
  </w:style>
  <w:style w:type="character" w:customStyle="1" w:styleId="Nadpis2Char">
    <w:name w:val="Nadpis 2 Char"/>
    <w:basedOn w:val="Standardnpsmoodstavce"/>
    <w:link w:val="Nadpis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Bezmezer">
    <w:name w:val="No Spacing"/>
    <w:uiPriority w:val="98"/>
    <w:qFormat/>
    <w:rsid w:val="00AA4794"/>
    <w:pPr>
      <w:spacing w:after="0" w:line="240" w:lineRule="auto"/>
    </w:pPr>
  </w:style>
  <w:style w:type="character" w:customStyle="1" w:styleId="Nadpis3Char">
    <w:name w:val="Nadpis 3 Char"/>
    <w:basedOn w:val="Standardnpsmoodstavce"/>
    <w:link w:val="Nadpis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Kontaktninformace">
    <w:name w:val="Kontaktní informace"/>
    <w:basedOn w:val="Normln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um">
    <w:name w:val="Date"/>
    <w:basedOn w:val="Normln"/>
    <w:link w:val="Datum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umChar">
    <w:name w:val="Datum Char"/>
    <w:basedOn w:val="Standardnpsmoodstavce"/>
    <w:link w:val="Datum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5927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5927"/>
    <w:rPr>
      <w:rFonts w:ascii="Segoe UI" w:hAnsi="Segoe UI" w:cs="Segoe UI"/>
      <w:sz w:val="22"/>
      <w:szCs w:val="18"/>
    </w:rPr>
  </w:style>
  <w:style w:type="character" w:customStyle="1" w:styleId="Nadpis4Char">
    <w:name w:val="Nadpis 4 Char"/>
    <w:basedOn w:val="Standardnpsmoodstavce"/>
    <w:link w:val="Nadpis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fie">
    <w:name w:val="Bibliography"/>
    <w:basedOn w:val="Normln"/>
    <w:next w:val="Normln"/>
    <w:uiPriority w:val="37"/>
    <w:semiHidden/>
    <w:unhideWhenUsed/>
    <w:rsid w:val="006E5B0F"/>
  </w:style>
  <w:style w:type="paragraph" w:styleId="Textvbloku">
    <w:name w:val="Block Text"/>
    <w:basedOn w:val="Normln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Zkladntext">
    <w:name w:val="Body Text"/>
    <w:basedOn w:val="Normln"/>
    <w:link w:val="ZkladntextChar"/>
    <w:uiPriority w:val="99"/>
    <w:semiHidden/>
    <w:unhideWhenUsed/>
    <w:qFormat/>
    <w:rsid w:val="006E5B0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E5B0F"/>
  </w:style>
  <w:style w:type="paragraph" w:styleId="Zkladntext2">
    <w:name w:val="Body Text 2"/>
    <w:basedOn w:val="Normln"/>
    <w:link w:val="Zkladn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6E5B0F"/>
  </w:style>
  <w:style w:type="paragraph" w:styleId="Zkladntext3">
    <w:name w:val="Body Text 3"/>
    <w:basedOn w:val="Normln"/>
    <w:link w:val="Zkladn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E5B0F"/>
    <w:rPr>
      <w:sz w:val="22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6E5B0F"/>
    <w:pPr>
      <w:spacing w:after="16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6E5B0F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E5B0F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E5B0F"/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6E5B0F"/>
    <w:pPr>
      <w:spacing w:after="16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6E5B0F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6E5B0F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6E5B0F"/>
    <w:rPr>
      <w:sz w:val="22"/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Zvr">
    <w:name w:val="Closing"/>
    <w:basedOn w:val="Normln"/>
    <w:link w:val="Zvr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6E5B0F"/>
  </w:style>
  <w:style w:type="table" w:styleId="Barevnmka">
    <w:name w:val="Colorful Grid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6E5B0F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5B0F"/>
    <w:rPr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E5B0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E5B0F"/>
    <w:rPr>
      <w:b/>
      <w:bCs/>
      <w:sz w:val="22"/>
      <w:szCs w:val="20"/>
    </w:rPr>
  </w:style>
  <w:style w:type="table" w:styleId="Tmavseznam">
    <w:name w:val="Dark List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6E5B0F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6E5B0F"/>
  </w:style>
  <w:style w:type="character" w:styleId="Zvraznn">
    <w:name w:val="Emphasis"/>
    <w:basedOn w:val="Standardnpsmoodstavce"/>
    <w:uiPriority w:val="20"/>
    <w:semiHidden/>
    <w:unhideWhenUsed/>
    <w:qFormat/>
    <w:rsid w:val="006E5B0F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6E5B0F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E5B0F"/>
    <w:rPr>
      <w:sz w:val="22"/>
      <w:szCs w:val="20"/>
    </w:rPr>
  </w:style>
  <w:style w:type="paragraph" w:styleId="Adresanaoblku">
    <w:name w:val="envelope address"/>
    <w:basedOn w:val="Normln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Zptenadresanaoblku">
    <w:name w:val="envelope return"/>
    <w:basedOn w:val="Normln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411532"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1532"/>
  </w:style>
  <w:style w:type="character" w:styleId="Znakapoznpodarou">
    <w:name w:val="footnote reference"/>
    <w:basedOn w:val="Standardnpsmoodstavce"/>
    <w:uiPriority w:val="99"/>
    <w:semiHidden/>
    <w:unhideWhenUsed/>
    <w:rsid w:val="006E5B0F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E5B0F"/>
    <w:rPr>
      <w:sz w:val="22"/>
      <w:szCs w:val="20"/>
    </w:rPr>
  </w:style>
  <w:style w:type="table" w:customStyle="1" w:styleId="GridTable1Light">
    <w:name w:val="Grid Table 1 Light"/>
    <w:basedOn w:val="Normlntabulka"/>
    <w:uiPriority w:val="46"/>
    <w:rsid w:val="00FA21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2Accent2">
    <w:name w:val="Grid Table 2 Accent 2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2Accent3">
    <w:name w:val="Grid Table 2 Accent 3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2Accent4">
    <w:name w:val="Grid Table 2 Accent 4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2Accent5">
    <w:name w:val="Grid Table 2 Accent 5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2Accent6">
    <w:name w:val="Grid Table 2 Accent 6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3">
    <w:name w:val="Grid Table 3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3Accent2">
    <w:name w:val="Grid Table 3 Accent 2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3Accent3">
    <w:name w:val="Grid Table 3 Accent 3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3Accent4">
    <w:name w:val="Grid Table 3 Accent 4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3Accent5">
    <w:name w:val="Grid Table 3 Accent 5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3Accent6">
    <w:name w:val="Grid Table 3 Accent 6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customStyle="1" w:styleId="GridTable4">
    <w:name w:val="Grid Table 4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4Accent2">
    <w:name w:val="Grid Table 4 Accent 2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4Accent3">
    <w:name w:val="Grid Table 4 Accent 3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4Accent4">
    <w:name w:val="Grid Table 4 Accent 4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4Accent5">
    <w:name w:val="Grid Table 4 Accent 5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4Accent6">
    <w:name w:val="Grid Table 4 Accent 6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5Dark">
    <w:name w:val="Grid Table 5 Dark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customStyle="1" w:styleId="GridTable5DarkAccent2">
    <w:name w:val="Grid Table 5 Dark Accent 2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customStyle="1" w:styleId="GridTable5DarkAccent3">
    <w:name w:val="Grid Table 5 Dark Accent 3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customStyle="1" w:styleId="GridTable5DarkAccent4">
    <w:name w:val="Grid Table 5 Dark Accent 4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customStyle="1" w:styleId="GridTable5DarkAccent5">
    <w:name w:val="Grid Table 5 Dark Accent 5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customStyle="1" w:styleId="GridTable5DarkAccent6">
    <w:name w:val="Grid Table 5 Dark Accent 6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customStyle="1" w:styleId="GridTable6Colorful">
    <w:name w:val="Grid Table 6 Colorful"/>
    <w:basedOn w:val="Normlntabul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Normlntabul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6ColorfulAccent2">
    <w:name w:val="Grid Table 6 Colorful Accent 2"/>
    <w:basedOn w:val="Normlntabul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6ColorfulAccent3">
    <w:name w:val="Grid Table 6 Colorful Accent 3"/>
    <w:basedOn w:val="Normlntabul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6ColorfulAccent4">
    <w:name w:val="Grid Table 6 Colorful Accent 4"/>
    <w:basedOn w:val="Normlntabul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6ColorfulAccent5">
    <w:name w:val="Grid Table 6 Colorful Accent 5"/>
    <w:basedOn w:val="Normlntabul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6ColorfulAccent6">
    <w:name w:val="Grid Table 6 Colorful Accent 6"/>
    <w:basedOn w:val="Normlntabul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7Colorful">
    <w:name w:val="Grid Table 7 Colorful"/>
    <w:basedOn w:val="Normlntabul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Normlntabul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7ColorfulAccent2">
    <w:name w:val="Grid Table 7 Colorful Accent 2"/>
    <w:basedOn w:val="Normlntabul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7ColorfulAccent3">
    <w:name w:val="Grid Table 7 Colorful Accent 3"/>
    <w:basedOn w:val="Normlntabul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7ColorfulAccent4">
    <w:name w:val="Grid Table 7 Colorful Accent 4"/>
    <w:basedOn w:val="Normlntabul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7ColorfulAccent5">
    <w:name w:val="Grid Table 7 Colorful Accent 5"/>
    <w:basedOn w:val="Normlntabul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7ColorfulAccent6">
    <w:name w:val="Grid Table 7 Colorful Accent 6"/>
    <w:basedOn w:val="Normlntabul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Zhlav">
    <w:name w:val="header"/>
    <w:basedOn w:val="Normln"/>
    <w:link w:val="ZhlavChar"/>
    <w:uiPriority w:val="99"/>
    <w:unhideWhenUsed/>
    <w:rsid w:val="00411532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1532"/>
  </w:style>
  <w:style w:type="character" w:customStyle="1" w:styleId="Nadpis5Char">
    <w:name w:val="Nadpis 5 Char"/>
    <w:basedOn w:val="Standardnpsmoodstavce"/>
    <w:link w:val="Nadpis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kronymHTML">
    <w:name w:val="HTML Acronym"/>
    <w:basedOn w:val="Standardnpsmoodstavce"/>
    <w:uiPriority w:val="99"/>
    <w:semiHidden/>
    <w:unhideWhenUsed/>
    <w:rsid w:val="006E5B0F"/>
  </w:style>
  <w:style w:type="paragraph" w:styleId="AdresaHTML">
    <w:name w:val="HTML Address"/>
    <w:basedOn w:val="Normln"/>
    <w:link w:val="AdresaHTML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6E5B0F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6E5B0F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6E5B0F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E5B0F"/>
    <w:rPr>
      <w:rFonts w:ascii="Consolas" w:hAnsi="Consolas"/>
      <w:sz w:val="22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6E5B0F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A97C88"/>
    <w:rPr>
      <w:color w:val="125266" w:themeColor="accent6" w:themeShade="80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Citaceintenzivn">
    <w:name w:val="Intense Quote"/>
    <w:basedOn w:val="Normln"/>
    <w:next w:val="Normln"/>
    <w:link w:val="Citaceintenzivn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semiHidden/>
    <w:rsid w:val="00171CDD"/>
    <w:rPr>
      <w:i/>
      <w:iCs/>
      <w:color w:val="B11A57" w:themeColor="accent1" w:themeShade="BF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Svtlmka">
    <w:name w:val="Light Grid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Borders>
        <w:top w:val="single" w:sz="8" w:space="0" w:color="E03177" w:themeColor="accent1"/>
        <w:bottom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Borders>
        <w:top w:val="single" w:sz="8" w:space="0" w:color="97C83C" w:themeColor="accent2"/>
        <w:bottom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Borders>
        <w:top w:val="single" w:sz="8" w:space="0" w:color="EEAE1F" w:themeColor="accent3"/>
        <w:bottom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Borders>
        <w:top w:val="single" w:sz="8" w:space="0" w:color="EC6814" w:themeColor="accent4"/>
        <w:bottom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Borders>
        <w:top w:val="single" w:sz="8" w:space="0" w:color="7458AB" w:themeColor="accent5"/>
        <w:bottom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Borders>
        <w:top w:val="single" w:sz="8" w:space="0" w:color="24A5CD" w:themeColor="accent6"/>
        <w:bottom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6E5B0F"/>
  </w:style>
  <w:style w:type="paragraph" w:styleId="Seznam">
    <w:name w:val="List"/>
    <w:basedOn w:val="Normln"/>
    <w:uiPriority w:val="99"/>
    <w:semiHidden/>
    <w:unhideWhenUsed/>
    <w:rsid w:val="006E5B0F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6E5B0F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6E5B0F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6E5B0F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6E5B0F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6E5B0F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6E5B0F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6E5B0F"/>
    <w:pPr>
      <w:ind w:left="720"/>
      <w:contextualSpacing/>
    </w:pPr>
  </w:style>
  <w:style w:type="table" w:customStyle="1" w:styleId="ListTable1Light">
    <w:name w:val="List Table 1 Light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1LightAccent2">
    <w:name w:val="List Table 1 Light Accent 2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1LightAccent3">
    <w:name w:val="List Table 1 Light Accent 3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1LightAccent4">
    <w:name w:val="List Table 1 Light Accent 4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1LightAccent5">
    <w:name w:val="List Table 1 Light Accent 5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1LightAccent6">
    <w:name w:val="List Table 1 Light Accent 6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2">
    <w:name w:val="List Table 2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2Accent2">
    <w:name w:val="List Table 2 Accent 2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2Accent3">
    <w:name w:val="List Table 2 Accent 3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2Accent4">
    <w:name w:val="List Table 2 Accent 4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2Accent5">
    <w:name w:val="List Table 2 Accent 5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2Accent6">
    <w:name w:val="List Table 2 Accent 6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3">
    <w:name w:val="List Table 3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customStyle="1" w:styleId="ListTable3Accent2">
    <w:name w:val="List Table 3 Accent 2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customStyle="1" w:styleId="ListTable3Accent3">
    <w:name w:val="List Table 3 Accent 3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customStyle="1" w:styleId="ListTable3Accent4">
    <w:name w:val="List Table 3 Accent 4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customStyle="1" w:styleId="ListTable3Accent5">
    <w:name w:val="List Table 3 Accent 5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customStyle="1" w:styleId="ListTable3Accent6">
    <w:name w:val="List Table 3 Accent 6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customStyle="1" w:styleId="ListTable4">
    <w:name w:val="List Table 4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4Accent2">
    <w:name w:val="List Table 4 Accent 2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4Accent3">
    <w:name w:val="List Table 4 Accent 3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4Accent4">
    <w:name w:val="List Table 4 Accent 4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4Accent5">
    <w:name w:val="List Table 4 Accent 5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4Accent6">
    <w:name w:val="List Table 4 Accent 6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5Dark">
    <w:name w:val="List Table 5 Dark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Normlntabul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Normlntabul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Borders>
        <w:top w:val="single" w:sz="4" w:space="0" w:color="E03177" w:themeColor="accent1"/>
        <w:bottom w:val="single" w:sz="4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6ColorfulAccent2">
    <w:name w:val="List Table 6 Colorful Accent 2"/>
    <w:basedOn w:val="Normlntabul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Borders>
        <w:top w:val="single" w:sz="4" w:space="0" w:color="97C83C" w:themeColor="accent2"/>
        <w:bottom w:val="single" w:sz="4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6ColorfulAccent3">
    <w:name w:val="List Table 6 Colorful Accent 3"/>
    <w:basedOn w:val="Normlntabul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Borders>
        <w:top w:val="single" w:sz="4" w:space="0" w:color="EEAE1F" w:themeColor="accent3"/>
        <w:bottom w:val="single" w:sz="4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6ColorfulAccent4">
    <w:name w:val="List Table 6 Colorful Accent 4"/>
    <w:basedOn w:val="Normlntabul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Borders>
        <w:top w:val="single" w:sz="4" w:space="0" w:color="EC6814" w:themeColor="accent4"/>
        <w:bottom w:val="single" w:sz="4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6ColorfulAccent5">
    <w:name w:val="List Table 6 Colorful Accent 5"/>
    <w:basedOn w:val="Normlntabul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Borders>
        <w:top w:val="single" w:sz="4" w:space="0" w:color="7458AB" w:themeColor="accent5"/>
        <w:bottom w:val="single" w:sz="4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6ColorfulAccent6">
    <w:name w:val="List Table 6 Colorful Accent 6"/>
    <w:basedOn w:val="Normlntabul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Borders>
        <w:top w:val="single" w:sz="4" w:space="0" w:color="24A5CD" w:themeColor="accent6"/>
        <w:bottom w:val="single" w:sz="4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7Colorful">
    <w:name w:val="List Table 7 Colorful"/>
    <w:basedOn w:val="Normlntabul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Normlntabul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Normlntabul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Normlntabul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Normlntabul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Normlntabul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Normlntabul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E5B0F"/>
    <w:rPr>
      <w:rFonts w:ascii="Consolas" w:hAnsi="Consolas"/>
      <w:sz w:val="22"/>
      <w:szCs w:val="20"/>
    </w:rPr>
  </w:style>
  <w:style w:type="table" w:styleId="Stednmka1">
    <w:name w:val="Medium Grid 1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03177" w:themeColor="accent1"/>
        <w:bottom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7C83C" w:themeColor="accent2"/>
        <w:bottom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EAE1F" w:themeColor="accent3"/>
        <w:bottom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C6814" w:themeColor="accent4"/>
        <w:bottom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58AB" w:themeColor="accent5"/>
        <w:bottom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4A5CD" w:themeColor="accent6"/>
        <w:bottom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lnweb">
    <w:name w:val="Normal (Web)"/>
    <w:basedOn w:val="Normln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lnodsazen">
    <w:name w:val="Normal Indent"/>
    <w:basedOn w:val="Normln"/>
    <w:uiPriority w:val="99"/>
    <w:semiHidden/>
    <w:unhideWhenUsed/>
    <w:rsid w:val="006E5B0F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6E5B0F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6E5B0F"/>
  </w:style>
  <w:style w:type="character" w:styleId="slostrnky">
    <w:name w:val="page number"/>
    <w:basedOn w:val="Standardnpsmoodstavce"/>
    <w:uiPriority w:val="99"/>
    <w:semiHidden/>
    <w:unhideWhenUsed/>
    <w:rsid w:val="006E5B0F"/>
  </w:style>
  <w:style w:type="table" w:customStyle="1" w:styleId="PlainTable1">
    <w:name w:val="Plain Table 1"/>
    <w:basedOn w:val="Normlntabulka"/>
    <w:uiPriority w:val="41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Normlntabulka"/>
    <w:uiPriority w:val="42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Normlntabulka"/>
    <w:uiPriority w:val="43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ormlntabulka"/>
    <w:uiPriority w:val="44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Normlntabulka"/>
    <w:uiPriority w:val="45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E5B0F"/>
    <w:rPr>
      <w:rFonts w:ascii="Consolas" w:hAnsi="Consolas"/>
      <w:sz w:val="22"/>
      <w:szCs w:val="21"/>
    </w:rPr>
  </w:style>
  <w:style w:type="paragraph" w:styleId="Citace">
    <w:name w:val="Quote"/>
    <w:basedOn w:val="Normln"/>
    <w:next w:val="Normln"/>
    <w:link w:val="Citac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eChar">
    <w:name w:val="Citace Char"/>
    <w:basedOn w:val="Standardnpsmoodstavce"/>
    <w:link w:val="Citace"/>
    <w:uiPriority w:val="29"/>
    <w:semiHidden/>
    <w:rsid w:val="006E5B0F"/>
    <w:rPr>
      <w:i/>
      <w:iCs/>
      <w:color w:val="404040" w:themeColor="text1" w:themeTint="BF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6E5B0F"/>
  </w:style>
  <w:style w:type="character" w:customStyle="1" w:styleId="OslovenChar">
    <w:name w:val="Oslovení Char"/>
    <w:basedOn w:val="Standardnpsmoodstavce"/>
    <w:link w:val="Osloven"/>
    <w:uiPriority w:val="99"/>
    <w:semiHidden/>
    <w:rsid w:val="006E5B0F"/>
  </w:style>
  <w:style w:type="paragraph" w:styleId="Podpis">
    <w:name w:val="Signature"/>
    <w:basedOn w:val="Normln"/>
    <w:link w:val="Podpis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6E5B0F"/>
  </w:style>
  <w:style w:type="character" w:styleId="Siln">
    <w:name w:val="Strong"/>
    <w:basedOn w:val="Standardnpsmoodstavce"/>
    <w:uiPriority w:val="22"/>
    <w:semiHidden/>
    <w:unhideWhenUsed/>
    <w:qFormat/>
    <w:rsid w:val="006E5B0F"/>
    <w:rPr>
      <w:b/>
      <w:bCs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6E5B0F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6E5B0F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6E5B0F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6E5B0F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6E5B0F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6E5B0F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6E5B0F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6E5B0F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6E5B0F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Normlntabulka"/>
    <w:uiPriority w:val="40"/>
    <w:rsid w:val="006E5B0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ulkajakoseznam1">
    <w:name w:val="Table List 1"/>
    <w:basedOn w:val="Normlntabulka"/>
    <w:uiPriority w:val="99"/>
    <w:semiHidden/>
    <w:unhideWhenUsed/>
    <w:rsid w:val="006E5B0F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6E5B0F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6E5B0F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6E5B0F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6E5B0F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6E5B0F"/>
    <w:pPr>
      <w:spacing w:after="0"/>
      <w:ind w:left="240" w:hanging="24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6E5B0F"/>
    <w:pPr>
      <w:spacing w:after="0"/>
    </w:pPr>
  </w:style>
  <w:style w:type="table" w:styleId="Profesionlntabulka">
    <w:name w:val="Table Professional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6E5B0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6E5B0F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6E5B0F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6E5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ovtabulka1">
    <w:name w:val="Table Web 1"/>
    <w:basedOn w:val="Normlntabulka"/>
    <w:uiPriority w:val="99"/>
    <w:semiHidden/>
    <w:unhideWhenUsed/>
    <w:rsid w:val="006E5B0F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6E5B0F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6E5B0F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6E5B0F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6E5B0F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6E5B0F"/>
    <w:pPr>
      <w:spacing w:after="100"/>
      <w:ind w:left="48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E5B0F"/>
    <w:pPr>
      <w:spacing w:after="100"/>
      <w:ind w:left="72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6E5B0F"/>
    <w:pPr>
      <w:spacing w:after="100"/>
      <w:ind w:left="96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6E5B0F"/>
    <w:pPr>
      <w:spacing w:after="100"/>
      <w:ind w:left="12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6E5B0F"/>
    <w:pPr>
      <w:spacing w:after="100"/>
      <w:ind w:left="144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6E5B0F"/>
    <w:pPr>
      <w:spacing w:after="100"/>
      <w:ind w:left="168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6E5B0F"/>
    <w:pPr>
      <w:spacing w:after="100"/>
      <w:ind w:left="192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tjkvetna.cz/ubytovna/" TargetMode="External"/><Relationship Id="rId18" Type="http://schemas.openxmlformats.org/officeDocument/2006/relationships/hyperlink" Target="https://mapy.cz/s/3pAc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jpeg"/><Relationship Id="rId7" Type="http://schemas.openxmlformats.org/officeDocument/2006/relationships/settings" Target="settings.xml"/><Relationship Id="rId12" Type="http://schemas.openxmlformats.org/officeDocument/2006/relationships/hyperlink" Target="https://ubytovani-staryhrozenkov.webnode.cz/" TargetMode="External"/><Relationship Id="rId17" Type="http://schemas.openxmlformats.org/officeDocument/2006/relationships/hyperlink" Target="https://mapy.cz/s/3pAbz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mapy.cz/s/3pAb0" TargetMode="External"/><Relationship Id="rId20" Type="http://schemas.openxmlformats.org/officeDocument/2006/relationships/hyperlink" Target="mailto:maranejedlik@seznam.c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s://mapy.cz/s/3pA93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bataknalodi.cz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camp-straznice.cz/" TargetMode="External"/><Relationship Id="rId22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ek\Desktop\word%20forul&#225;&#345;%20let&#225;ku%20na%20akci%20&#268;&#35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0F521939F484311981692BB23F6E4F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E4D6156-A92C-4639-A0B7-336ABE16C2B7}"/>
      </w:docPartPr>
      <w:docPartBody>
        <w:p w:rsidR="008D26F1" w:rsidRDefault="00061B5F">
          <w:pPr>
            <w:pStyle w:val="C0F521939F484311981692BB23F6E4FA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6A4E512E32AD4AE78496C9F2F4B4A5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1DAD10-F1E7-468F-9823-CF4F56A3ECE1}"/>
      </w:docPartPr>
      <w:docPartBody>
        <w:p w:rsidR="008D26F1" w:rsidRDefault="00061B5F">
          <w:pPr>
            <w:pStyle w:val="6A4E512E32AD4AE78496C9F2F4B4A5D2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35818E4A271C4A66BD6E3054EC18388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C8FBA9A-C32C-4EF1-B0AC-9D0BC0BF1DDA}"/>
      </w:docPartPr>
      <w:docPartBody>
        <w:p w:rsidR="008D26F1" w:rsidRDefault="00061B5F">
          <w:pPr>
            <w:pStyle w:val="35818E4A271C4A66BD6E3054EC183883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B87F8F61711A4533B09E3B1F2545A00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833DD4D-B691-4063-8F62-62B6E47F46A0}"/>
      </w:docPartPr>
      <w:docPartBody>
        <w:p w:rsidR="008D26F1" w:rsidRDefault="00061B5F">
          <w:pPr>
            <w:pStyle w:val="B87F8F61711A4533B09E3B1F2545A006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FF82711893144C5C89E1794DE6B8BFB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366E177-422A-4AE0-B94E-4B1C7BC72B2A}"/>
      </w:docPartPr>
      <w:docPartBody>
        <w:p w:rsidR="008D26F1" w:rsidRDefault="00061B5F">
          <w:pPr>
            <w:pStyle w:val="FF82711893144C5C89E1794DE6B8BFBF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86B1EDD967AD4E3FBC401EF4C71D17A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0EC6E9-A277-458F-8ADA-8B30BFE76F8E}"/>
      </w:docPartPr>
      <w:docPartBody>
        <w:p w:rsidR="008D26F1" w:rsidRDefault="00061B5F">
          <w:pPr>
            <w:pStyle w:val="86B1EDD967AD4E3FBC401EF4C71D17A3"/>
          </w:pPr>
          <w:r w:rsidRPr="00AA4794">
            <w:rPr>
              <w:lang w:bidi="cs-CZ"/>
            </w:rPr>
            <w:t>────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61B5F"/>
    <w:rsid w:val="00061B5F"/>
    <w:rsid w:val="00103E25"/>
    <w:rsid w:val="00197EB1"/>
    <w:rsid w:val="00420B80"/>
    <w:rsid w:val="008D26F1"/>
    <w:rsid w:val="009A2F57"/>
    <w:rsid w:val="00B02FB2"/>
    <w:rsid w:val="00C446A4"/>
    <w:rsid w:val="00CA5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26F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0F521939F484311981692BB23F6E4FA">
    <w:name w:val="C0F521939F484311981692BB23F6E4FA"/>
    <w:rsid w:val="008D26F1"/>
  </w:style>
  <w:style w:type="paragraph" w:customStyle="1" w:styleId="6A4E512E32AD4AE78496C9F2F4B4A5D2">
    <w:name w:val="6A4E512E32AD4AE78496C9F2F4B4A5D2"/>
    <w:rsid w:val="008D26F1"/>
  </w:style>
  <w:style w:type="paragraph" w:customStyle="1" w:styleId="35818E4A271C4A66BD6E3054EC183883">
    <w:name w:val="35818E4A271C4A66BD6E3054EC183883"/>
    <w:rsid w:val="008D26F1"/>
  </w:style>
  <w:style w:type="paragraph" w:customStyle="1" w:styleId="899129902EE74E12B1793C8F9306B67C">
    <w:name w:val="899129902EE74E12B1793C8F9306B67C"/>
    <w:rsid w:val="008D26F1"/>
  </w:style>
  <w:style w:type="paragraph" w:customStyle="1" w:styleId="B87F8F61711A4533B09E3B1F2545A006">
    <w:name w:val="B87F8F61711A4533B09E3B1F2545A006"/>
    <w:rsid w:val="008D26F1"/>
  </w:style>
  <w:style w:type="paragraph" w:customStyle="1" w:styleId="FF82711893144C5C89E1794DE6B8BFBF">
    <w:name w:val="FF82711893144C5C89E1794DE6B8BFBF"/>
    <w:rsid w:val="008D26F1"/>
  </w:style>
  <w:style w:type="paragraph" w:customStyle="1" w:styleId="86B1EDD967AD4E3FBC401EF4C71D17A3">
    <w:name w:val="86B1EDD967AD4E3FBC401EF4C71D17A3"/>
    <w:rsid w:val="008D26F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51AEA1-9E5F-4DB7-BAAE-51D35F6AB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forulář letáku na akci ČŠ</Template>
  <TotalTime>797</TotalTime>
  <Pages>1</Pages>
  <Words>596</Words>
  <Characters>3517</Characters>
  <Application>Microsoft Office Word</Application>
  <DocSecurity>8</DocSecurity>
  <Lines>29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Nejedlík</dc:creator>
  <cp:lastModifiedBy>Marek Nejedlík</cp:lastModifiedBy>
  <cp:revision>19</cp:revision>
  <dcterms:created xsi:type="dcterms:W3CDTF">2018-03-03T13:48:00Z</dcterms:created>
  <dcterms:modified xsi:type="dcterms:W3CDTF">2019-03-09T15:17:00Z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